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04BA" w:rsidRPr="003D4385" w:rsidRDefault="00755A77" w:rsidP="00755A77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5107C9" w:rsidRPr="003D4385" w:rsidRDefault="005107C9" w:rsidP="000F04BA">
      <w:pPr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noProof/>
        </w:rPr>
      </w:pPr>
    </w:p>
    <w:p w:rsidR="00150BA6" w:rsidRPr="003D4385" w:rsidRDefault="00150BA6" w:rsidP="000F04B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F04BA" w:rsidRPr="003D4385" w:rsidRDefault="000F04BA" w:rsidP="000F04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D4385">
        <w:rPr>
          <w:b/>
          <w:sz w:val="28"/>
          <w:szCs w:val="28"/>
        </w:rPr>
        <w:t>АДМИНИСТРАЦИЯ ГОРОДА АЗОВА</w:t>
      </w:r>
    </w:p>
    <w:p w:rsidR="000F04BA" w:rsidRPr="003D4385" w:rsidRDefault="000F04BA" w:rsidP="000F04B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F04BA" w:rsidRPr="003D4385" w:rsidRDefault="000F04BA" w:rsidP="000F04B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D4385">
        <w:rPr>
          <w:b/>
          <w:sz w:val="28"/>
          <w:szCs w:val="28"/>
        </w:rPr>
        <w:t>ПОСТАНОВЛЕНИЕ</w:t>
      </w:r>
    </w:p>
    <w:p w:rsidR="000F04BA" w:rsidRPr="003D4385" w:rsidRDefault="000F04BA" w:rsidP="000F04BA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F04BA" w:rsidRPr="003D4385" w:rsidRDefault="00D4526E" w:rsidP="00D452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D4385">
        <w:rPr>
          <w:sz w:val="28"/>
          <w:szCs w:val="28"/>
        </w:rPr>
        <w:t>от_________</w:t>
      </w:r>
      <w:proofErr w:type="gramStart"/>
      <w:r w:rsidRPr="003D4385">
        <w:rPr>
          <w:sz w:val="28"/>
          <w:szCs w:val="28"/>
        </w:rPr>
        <w:t>_  №</w:t>
      </w:r>
      <w:proofErr w:type="gramEnd"/>
      <w:r w:rsidRPr="003D4385">
        <w:rPr>
          <w:sz w:val="28"/>
          <w:szCs w:val="28"/>
        </w:rPr>
        <w:t xml:space="preserve"> </w:t>
      </w:r>
      <w:r w:rsidR="000F04BA" w:rsidRPr="003D4385">
        <w:rPr>
          <w:sz w:val="28"/>
          <w:szCs w:val="28"/>
        </w:rPr>
        <w:t xml:space="preserve"> _____</w:t>
      </w:r>
    </w:p>
    <w:p w:rsidR="00D4526E" w:rsidRPr="003D4385" w:rsidRDefault="00D4526E" w:rsidP="00D452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4526E" w:rsidRPr="003D4385" w:rsidRDefault="00D4526E" w:rsidP="00D452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D4385">
        <w:rPr>
          <w:sz w:val="28"/>
          <w:szCs w:val="28"/>
        </w:rPr>
        <w:t>г. Азов</w:t>
      </w:r>
    </w:p>
    <w:p w:rsidR="000F04BA" w:rsidRPr="003D4385" w:rsidRDefault="000F04BA" w:rsidP="00D4526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4526E" w:rsidRPr="003D4385" w:rsidRDefault="00D4526E" w:rsidP="00C50577">
      <w:pPr>
        <w:rPr>
          <w:sz w:val="24"/>
          <w:szCs w:val="24"/>
        </w:rPr>
      </w:pPr>
    </w:p>
    <w:p w:rsidR="000F04BA" w:rsidRDefault="00713C26" w:rsidP="00713C26">
      <w:pPr>
        <w:jc w:val="center"/>
        <w:rPr>
          <w:sz w:val="24"/>
          <w:szCs w:val="24"/>
        </w:rPr>
      </w:pPr>
      <w:r w:rsidRPr="00713C26">
        <w:rPr>
          <w:b/>
          <w:sz w:val="28"/>
          <w:szCs w:val="28"/>
        </w:rPr>
        <w:t>О внесении изменени</w:t>
      </w:r>
      <w:r w:rsidR="00297F36">
        <w:rPr>
          <w:b/>
          <w:sz w:val="28"/>
          <w:szCs w:val="28"/>
        </w:rPr>
        <w:t>й</w:t>
      </w:r>
      <w:r w:rsidRPr="00713C26">
        <w:rPr>
          <w:b/>
          <w:sz w:val="28"/>
          <w:szCs w:val="28"/>
        </w:rPr>
        <w:t xml:space="preserve"> в постановление Администрации города Азова от 22.12.2021 № 1247</w:t>
      </w:r>
    </w:p>
    <w:p w:rsidR="0008783E" w:rsidRPr="003D4385" w:rsidRDefault="0008783E" w:rsidP="00755A77">
      <w:pPr>
        <w:rPr>
          <w:sz w:val="24"/>
          <w:szCs w:val="24"/>
        </w:rPr>
      </w:pPr>
    </w:p>
    <w:p w:rsidR="00D4526E" w:rsidRPr="00916CAF" w:rsidRDefault="00713C26" w:rsidP="00916CA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3C26">
        <w:rPr>
          <w:sz w:val="28"/>
          <w:szCs w:val="28"/>
        </w:rPr>
        <w:t xml:space="preserve">В соответствии с </w:t>
      </w:r>
      <w:r w:rsidR="00B327AC">
        <w:rPr>
          <w:sz w:val="28"/>
          <w:szCs w:val="28"/>
        </w:rPr>
        <w:t xml:space="preserve">пунктом 3.2 статьи 160.1 Бюджетного кодекса Российской Федерации </w:t>
      </w:r>
      <w:r w:rsidR="006916FF">
        <w:rPr>
          <w:sz w:val="28"/>
          <w:szCs w:val="28"/>
        </w:rPr>
        <w:t xml:space="preserve">и </w:t>
      </w:r>
      <w:r w:rsidR="00D0027C" w:rsidRPr="00F907FA">
        <w:rPr>
          <w:sz w:val="28"/>
          <w:szCs w:val="28"/>
        </w:rPr>
        <w:t xml:space="preserve">в целях актуализации Перечня главных администраторов доходов </w:t>
      </w:r>
      <w:r w:rsidR="00D0027C" w:rsidRPr="00F907FA">
        <w:rPr>
          <w:rFonts w:eastAsia="Calibri"/>
          <w:sz w:val="28"/>
          <w:szCs w:val="28"/>
          <w:lang w:eastAsia="en-US"/>
        </w:rPr>
        <w:t xml:space="preserve">бюджета города Азова, Администрация города Азова </w:t>
      </w:r>
      <w:r w:rsidR="00D0027C" w:rsidRPr="00F907FA">
        <w:rPr>
          <w:rFonts w:eastAsia="Calibri"/>
          <w:b/>
          <w:sz w:val="28"/>
          <w:szCs w:val="28"/>
          <w:lang w:eastAsia="en-US"/>
        </w:rPr>
        <w:t>п о с т а н о в л я е т:</w:t>
      </w:r>
    </w:p>
    <w:p w:rsidR="007D189A" w:rsidRPr="003D4385" w:rsidRDefault="007D189A" w:rsidP="00755A77">
      <w:pPr>
        <w:jc w:val="both"/>
        <w:rPr>
          <w:sz w:val="28"/>
          <w:szCs w:val="28"/>
        </w:rPr>
      </w:pPr>
    </w:p>
    <w:p w:rsidR="00713C26" w:rsidRPr="00713C26" w:rsidRDefault="00713C26" w:rsidP="00713C26">
      <w:pPr>
        <w:widowControl w:val="0"/>
        <w:ind w:firstLine="708"/>
        <w:jc w:val="both"/>
        <w:rPr>
          <w:sz w:val="28"/>
          <w:szCs w:val="28"/>
        </w:rPr>
      </w:pPr>
      <w:r w:rsidRPr="00713C26">
        <w:rPr>
          <w:sz w:val="28"/>
          <w:szCs w:val="28"/>
        </w:rPr>
        <w:t>1.</w:t>
      </w:r>
      <w:r w:rsidRPr="00713C26">
        <w:rPr>
          <w:sz w:val="28"/>
          <w:szCs w:val="28"/>
        </w:rPr>
        <w:tab/>
        <w:t xml:space="preserve">Внести в </w:t>
      </w:r>
      <w:r w:rsidR="00235603">
        <w:rPr>
          <w:sz w:val="28"/>
          <w:szCs w:val="28"/>
        </w:rPr>
        <w:t xml:space="preserve">приложение № 1 к </w:t>
      </w:r>
      <w:r w:rsidRPr="00713C26">
        <w:rPr>
          <w:sz w:val="28"/>
          <w:szCs w:val="28"/>
        </w:rPr>
        <w:t>постановлени</w:t>
      </w:r>
      <w:r w:rsidR="00235603">
        <w:rPr>
          <w:sz w:val="28"/>
          <w:szCs w:val="28"/>
        </w:rPr>
        <w:t>ю</w:t>
      </w:r>
      <w:r w:rsidRPr="00713C26">
        <w:rPr>
          <w:sz w:val="28"/>
          <w:szCs w:val="28"/>
        </w:rPr>
        <w:t xml:space="preserve"> Администрации города Азова от 22.12.2021 № 1247 «Об утверждении Перечней главных администраторов доходов бюджета города Азова и главных администраторов источников финансирования дефицита бюджета города Азова» изменени</w:t>
      </w:r>
      <w:r w:rsidR="00133039">
        <w:rPr>
          <w:sz w:val="28"/>
          <w:szCs w:val="28"/>
        </w:rPr>
        <w:t>я</w:t>
      </w:r>
      <w:r w:rsidRPr="00713C26">
        <w:rPr>
          <w:sz w:val="28"/>
          <w:szCs w:val="28"/>
        </w:rPr>
        <w:t xml:space="preserve"> согласно приложению.</w:t>
      </w:r>
    </w:p>
    <w:p w:rsidR="00713C26" w:rsidRPr="00713C26" w:rsidRDefault="00713C26" w:rsidP="00713C26">
      <w:pPr>
        <w:widowControl w:val="0"/>
        <w:ind w:firstLine="708"/>
        <w:jc w:val="both"/>
        <w:rPr>
          <w:sz w:val="28"/>
          <w:szCs w:val="28"/>
        </w:rPr>
      </w:pPr>
      <w:r w:rsidRPr="00713C26">
        <w:rPr>
          <w:sz w:val="28"/>
          <w:szCs w:val="28"/>
        </w:rPr>
        <w:t>2.</w:t>
      </w:r>
      <w:r w:rsidRPr="00713C26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713C26" w:rsidRPr="00713C26" w:rsidRDefault="00713C26" w:rsidP="00713C26">
      <w:pPr>
        <w:widowControl w:val="0"/>
        <w:ind w:firstLine="708"/>
        <w:jc w:val="both"/>
        <w:rPr>
          <w:sz w:val="28"/>
          <w:szCs w:val="28"/>
        </w:rPr>
      </w:pPr>
      <w:r w:rsidRPr="00713C26">
        <w:rPr>
          <w:sz w:val="28"/>
          <w:szCs w:val="28"/>
        </w:rPr>
        <w:t>3.</w:t>
      </w:r>
      <w:r w:rsidRPr="00713C26">
        <w:rPr>
          <w:sz w:val="28"/>
          <w:szCs w:val="28"/>
        </w:rPr>
        <w:tab/>
        <w:t>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C50577" w:rsidRPr="00C50577" w:rsidRDefault="00713C26" w:rsidP="00713C26">
      <w:pPr>
        <w:widowControl w:val="0"/>
        <w:ind w:firstLine="708"/>
        <w:jc w:val="both"/>
        <w:rPr>
          <w:sz w:val="28"/>
          <w:szCs w:val="28"/>
        </w:rPr>
      </w:pPr>
      <w:r w:rsidRPr="00713C26">
        <w:rPr>
          <w:sz w:val="28"/>
          <w:szCs w:val="28"/>
        </w:rPr>
        <w:t>4.</w:t>
      </w:r>
      <w:r w:rsidRPr="00713C26"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0F04BA" w:rsidRDefault="000F04BA" w:rsidP="000F04BA">
      <w:pPr>
        <w:rPr>
          <w:sz w:val="28"/>
          <w:szCs w:val="28"/>
        </w:rPr>
      </w:pPr>
    </w:p>
    <w:p w:rsidR="00713C26" w:rsidRDefault="00713C26" w:rsidP="000F04BA">
      <w:pPr>
        <w:rPr>
          <w:sz w:val="28"/>
          <w:szCs w:val="28"/>
        </w:rPr>
      </w:pPr>
    </w:p>
    <w:p w:rsidR="00713C26" w:rsidRDefault="00713C26" w:rsidP="000F04BA">
      <w:pPr>
        <w:rPr>
          <w:sz w:val="28"/>
          <w:szCs w:val="28"/>
        </w:rPr>
      </w:pPr>
    </w:p>
    <w:p w:rsidR="00713C26" w:rsidRDefault="00713C26" w:rsidP="000F04BA">
      <w:pPr>
        <w:rPr>
          <w:sz w:val="28"/>
          <w:szCs w:val="28"/>
        </w:rPr>
      </w:pPr>
    </w:p>
    <w:p w:rsidR="00C50577" w:rsidRPr="00832276" w:rsidRDefault="00BD3DE4" w:rsidP="00832276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955DFE">
        <w:rPr>
          <w:sz w:val="28"/>
          <w:szCs w:val="28"/>
        </w:rPr>
        <w:t>а</w:t>
      </w:r>
      <w:r w:rsidR="00832276">
        <w:rPr>
          <w:sz w:val="28"/>
          <w:szCs w:val="28"/>
        </w:rPr>
        <w:t xml:space="preserve"> </w:t>
      </w:r>
      <w:r w:rsidR="005369B9" w:rsidRPr="003D4385">
        <w:rPr>
          <w:sz w:val="28"/>
          <w:szCs w:val="28"/>
        </w:rPr>
        <w:t>города Азова</w:t>
      </w:r>
      <w:r w:rsidR="005369B9" w:rsidRPr="003D4385">
        <w:rPr>
          <w:sz w:val="28"/>
          <w:szCs w:val="28"/>
        </w:rPr>
        <w:tab/>
      </w:r>
      <w:r w:rsidR="00C50577" w:rsidRPr="00C50577">
        <w:rPr>
          <w:rFonts w:eastAsia="Calibri"/>
          <w:sz w:val="28"/>
          <w:szCs w:val="28"/>
        </w:rPr>
        <w:t xml:space="preserve">                                                   </w:t>
      </w:r>
      <w:r>
        <w:rPr>
          <w:rFonts w:eastAsia="Calibri"/>
          <w:sz w:val="28"/>
          <w:szCs w:val="28"/>
        </w:rPr>
        <w:t xml:space="preserve">   </w:t>
      </w:r>
      <w:r w:rsidR="00955DFE">
        <w:rPr>
          <w:rFonts w:eastAsia="Calibri"/>
          <w:sz w:val="28"/>
          <w:szCs w:val="28"/>
        </w:rPr>
        <w:t xml:space="preserve">               И.В. Головнев</w:t>
      </w:r>
    </w:p>
    <w:p w:rsidR="00C50577" w:rsidRPr="00C50577" w:rsidRDefault="00C50577" w:rsidP="00C50577">
      <w:pPr>
        <w:widowControl w:val="0"/>
        <w:spacing w:line="232" w:lineRule="auto"/>
        <w:rPr>
          <w:rFonts w:eastAsia="Calibri"/>
          <w:sz w:val="28"/>
          <w:szCs w:val="28"/>
        </w:rPr>
      </w:pPr>
    </w:p>
    <w:p w:rsidR="0008783E" w:rsidRDefault="0008783E" w:rsidP="00C50577">
      <w:pPr>
        <w:widowControl w:val="0"/>
        <w:spacing w:line="232" w:lineRule="auto"/>
        <w:rPr>
          <w:rFonts w:eastAsia="Calibri"/>
          <w:sz w:val="28"/>
          <w:szCs w:val="28"/>
        </w:rPr>
      </w:pPr>
    </w:p>
    <w:p w:rsidR="00832276" w:rsidRDefault="00832276" w:rsidP="00087BB5">
      <w:pPr>
        <w:widowControl w:val="0"/>
        <w:spacing w:line="232" w:lineRule="auto"/>
        <w:jc w:val="both"/>
        <w:rPr>
          <w:rFonts w:eastAsia="Calibri"/>
          <w:sz w:val="28"/>
          <w:szCs w:val="28"/>
        </w:rPr>
      </w:pPr>
    </w:p>
    <w:p w:rsidR="00C50577" w:rsidRPr="00C50577" w:rsidRDefault="00832276" w:rsidP="00087BB5">
      <w:pPr>
        <w:widowControl w:val="0"/>
        <w:spacing w:line="232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C50577" w:rsidRPr="00C50577">
        <w:rPr>
          <w:rFonts w:eastAsia="Calibri"/>
          <w:sz w:val="28"/>
          <w:szCs w:val="28"/>
        </w:rPr>
        <w:t>роект постановления вносит:</w:t>
      </w:r>
    </w:p>
    <w:p w:rsidR="00087BB5" w:rsidRDefault="00C50577" w:rsidP="00087BB5">
      <w:pPr>
        <w:widowControl w:val="0"/>
        <w:spacing w:line="232" w:lineRule="auto"/>
        <w:jc w:val="both"/>
        <w:rPr>
          <w:rFonts w:eastAsia="Calibri"/>
          <w:sz w:val="28"/>
          <w:szCs w:val="28"/>
        </w:rPr>
      </w:pPr>
      <w:r w:rsidRPr="00C50577">
        <w:rPr>
          <w:rFonts w:eastAsia="Calibri"/>
          <w:sz w:val="28"/>
          <w:szCs w:val="28"/>
        </w:rPr>
        <w:t xml:space="preserve">Финансовое управление </w:t>
      </w:r>
    </w:p>
    <w:p w:rsidR="00C50577" w:rsidRPr="00C50577" w:rsidRDefault="00C50577" w:rsidP="00087BB5">
      <w:pPr>
        <w:widowControl w:val="0"/>
        <w:spacing w:line="232" w:lineRule="auto"/>
        <w:jc w:val="both"/>
        <w:rPr>
          <w:rFonts w:eastAsia="Calibri"/>
          <w:sz w:val="28"/>
          <w:szCs w:val="28"/>
        </w:rPr>
      </w:pPr>
      <w:r w:rsidRPr="00C50577">
        <w:rPr>
          <w:rFonts w:eastAsia="Calibri"/>
          <w:sz w:val="28"/>
          <w:szCs w:val="28"/>
        </w:rPr>
        <w:t>администрации г. Азова</w:t>
      </w:r>
    </w:p>
    <w:p w:rsidR="009C202C" w:rsidRDefault="009C202C" w:rsidP="00C50577">
      <w:pPr>
        <w:rPr>
          <w:sz w:val="28"/>
          <w:szCs w:val="28"/>
        </w:rPr>
        <w:sectPr w:rsidR="009C202C" w:rsidSect="009C202C">
          <w:footerReference w:type="even" r:id="rId8"/>
          <w:footerReference w:type="default" r:id="rId9"/>
          <w:pgSz w:w="11907" w:h="16840" w:code="9"/>
          <w:pgMar w:top="1134" w:right="567" w:bottom="284" w:left="1701" w:header="720" w:footer="720" w:gutter="0"/>
          <w:cols w:space="720"/>
          <w:docGrid w:linePitch="272"/>
        </w:sectPr>
      </w:pPr>
    </w:p>
    <w:p w:rsidR="00713C26" w:rsidRPr="00713C26" w:rsidRDefault="00713C26" w:rsidP="00713C26">
      <w:pPr>
        <w:widowControl w:val="0"/>
        <w:spacing w:line="232" w:lineRule="auto"/>
        <w:jc w:val="right"/>
        <w:rPr>
          <w:rFonts w:eastAsia="Calibri"/>
          <w:sz w:val="28"/>
          <w:szCs w:val="28"/>
        </w:rPr>
      </w:pPr>
      <w:r w:rsidRPr="00713C26">
        <w:rPr>
          <w:rFonts w:eastAsia="Calibri"/>
          <w:sz w:val="28"/>
          <w:szCs w:val="28"/>
        </w:rPr>
        <w:lastRenderedPageBreak/>
        <w:t>Приложение</w:t>
      </w:r>
    </w:p>
    <w:p w:rsidR="00713C26" w:rsidRPr="00713C26" w:rsidRDefault="00713C26" w:rsidP="00713C26">
      <w:pPr>
        <w:jc w:val="right"/>
        <w:rPr>
          <w:rFonts w:eastAsia="Calibri"/>
          <w:sz w:val="28"/>
          <w:szCs w:val="28"/>
        </w:rPr>
      </w:pPr>
      <w:r w:rsidRPr="00713C26">
        <w:rPr>
          <w:rFonts w:eastAsia="Calibri"/>
          <w:sz w:val="28"/>
          <w:szCs w:val="28"/>
        </w:rPr>
        <w:t xml:space="preserve">  к постановлению</w:t>
      </w:r>
    </w:p>
    <w:p w:rsidR="00713C26" w:rsidRPr="00713C26" w:rsidRDefault="00713C26" w:rsidP="00713C26">
      <w:pPr>
        <w:jc w:val="right"/>
        <w:rPr>
          <w:rFonts w:eastAsia="Calibri"/>
          <w:sz w:val="28"/>
          <w:szCs w:val="28"/>
        </w:rPr>
      </w:pPr>
      <w:r w:rsidRPr="00713C26">
        <w:rPr>
          <w:rFonts w:eastAsia="Calibri"/>
          <w:sz w:val="28"/>
          <w:szCs w:val="28"/>
        </w:rPr>
        <w:t>Администрации города Азова</w:t>
      </w:r>
    </w:p>
    <w:p w:rsidR="00713C26" w:rsidRPr="00713C26" w:rsidRDefault="00713C26" w:rsidP="00713C26">
      <w:pPr>
        <w:jc w:val="right"/>
        <w:rPr>
          <w:rFonts w:eastAsia="Calibri"/>
          <w:sz w:val="28"/>
          <w:szCs w:val="28"/>
        </w:rPr>
      </w:pPr>
      <w:r w:rsidRPr="00713C26">
        <w:rPr>
          <w:rFonts w:eastAsia="Calibri"/>
          <w:sz w:val="28"/>
          <w:szCs w:val="28"/>
        </w:rPr>
        <w:t>от _________ № ______</w:t>
      </w:r>
    </w:p>
    <w:p w:rsidR="00713C26" w:rsidRPr="00713C26" w:rsidRDefault="00713C26" w:rsidP="00713C26">
      <w:pPr>
        <w:rPr>
          <w:rFonts w:eastAsia="Calibri"/>
          <w:sz w:val="28"/>
          <w:szCs w:val="28"/>
        </w:rPr>
      </w:pPr>
    </w:p>
    <w:p w:rsidR="00713C26" w:rsidRPr="00713C26" w:rsidRDefault="00713C26" w:rsidP="00713C26">
      <w:pPr>
        <w:jc w:val="center"/>
        <w:rPr>
          <w:rFonts w:eastAsia="Calibri"/>
          <w:sz w:val="28"/>
          <w:szCs w:val="28"/>
        </w:rPr>
      </w:pPr>
    </w:p>
    <w:p w:rsidR="00713C26" w:rsidRPr="00713C26" w:rsidRDefault="00713C26" w:rsidP="00713C26">
      <w:pPr>
        <w:jc w:val="center"/>
        <w:rPr>
          <w:rFonts w:eastAsia="Calibri"/>
          <w:sz w:val="28"/>
          <w:szCs w:val="28"/>
        </w:rPr>
      </w:pPr>
      <w:r w:rsidRPr="00713C26">
        <w:rPr>
          <w:rFonts w:eastAsia="Calibri"/>
          <w:sz w:val="28"/>
          <w:szCs w:val="28"/>
        </w:rPr>
        <w:t>ИЗМЕНЕНИ</w:t>
      </w:r>
      <w:r w:rsidR="00BD3DE4">
        <w:rPr>
          <w:rFonts w:eastAsia="Calibri"/>
          <w:sz w:val="28"/>
          <w:szCs w:val="28"/>
        </w:rPr>
        <w:t>Я</w:t>
      </w:r>
      <w:r w:rsidRPr="00713C26">
        <w:rPr>
          <w:rFonts w:eastAsia="Calibri"/>
          <w:sz w:val="28"/>
          <w:szCs w:val="28"/>
        </w:rPr>
        <w:t>,</w:t>
      </w:r>
    </w:p>
    <w:p w:rsidR="00713C26" w:rsidRPr="00713C26" w:rsidRDefault="00713C26" w:rsidP="00713C26">
      <w:pPr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713C26">
        <w:rPr>
          <w:rFonts w:eastAsia="Calibri"/>
          <w:color w:val="000000" w:themeColor="text1"/>
          <w:sz w:val="28"/>
          <w:szCs w:val="28"/>
        </w:rPr>
        <w:t>вносим</w:t>
      </w:r>
      <w:r w:rsidR="00BD3DE4">
        <w:rPr>
          <w:rFonts w:eastAsia="Calibri"/>
          <w:color w:val="000000" w:themeColor="text1"/>
          <w:sz w:val="28"/>
          <w:szCs w:val="28"/>
        </w:rPr>
        <w:t>ые</w:t>
      </w:r>
      <w:r w:rsidRPr="00713C26">
        <w:rPr>
          <w:rFonts w:eastAsia="Calibri"/>
          <w:color w:val="000000" w:themeColor="text1"/>
          <w:sz w:val="28"/>
          <w:szCs w:val="28"/>
        </w:rPr>
        <w:t xml:space="preserve"> в</w:t>
      </w:r>
      <w:r w:rsidR="00091B81">
        <w:rPr>
          <w:rFonts w:eastAsia="Calibri"/>
          <w:color w:val="000000" w:themeColor="text1"/>
          <w:sz w:val="28"/>
          <w:szCs w:val="28"/>
        </w:rPr>
        <w:t xml:space="preserve"> приложение №</w:t>
      </w:r>
      <w:r w:rsidR="00611CDD">
        <w:rPr>
          <w:rFonts w:eastAsia="Calibri"/>
          <w:color w:val="000000" w:themeColor="text1"/>
          <w:sz w:val="28"/>
          <w:szCs w:val="28"/>
        </w:rPr>
        <w:t xml:space="preserve"> </w:t>
      </w:r>
      <w:r w:rsidR="00091B81">
        <w:rPr>
          <w:rFonts w:eastAsia="Calibri"/>
          <w:color w:val="000000" w:themeColor="text1"/>
          <w:sz w:val="28"/>
          <w:szCs w:val="28"/>
        </w:rPr>
        <w:t>1</w:t>
      </w:r>
      <w:r w:rsidRPr="00713C26">
        <w:rPr>
          <w:rFonts w:eastAsia="Calibri"/>
          <w:color w:val="000000" w:themeColor="text1"/>
          <w:sz w:val="28"/>
          <w:szCs w:val="28"/>
        </w:rPr>
        <w:t xml:space="preserve"> </w:t>
      </w:r>
      <w:r w:rsidR="003B7A00">
        <w:rPr>
          <w:rFonts w:eastAsia="Calibri"/>
          <w:color w:val="000000" w:themeColor="text1"/>
          <w:sz w:val="28"/>
          <w:szCs w:val="28"/>
        </w:rPr>
        <w:t xml:space="preserve">к </w:t>
      </w:r>
      <w:r w:rsidRPr="00713C26">
        <w:rPr>
          <w:rFonts w:eastAsia="Calibri"/>
          <w:color w:val="000000" w:themeColor="text1"/>
          <w:sz w:val="28"/>
          <w:szCs w:val="28"/>
        </w:rPr>
        <w:t>постановлени</w:t>
      </w:r>
      <w:r w:rsidR="003B7A00">
        <w:rPr>
          <w:rFonts w:eastAsia="Calibri"/>
          <w:color w:val="000000" w:themeColor="text1"/>
          <w:sz w:val="28"/>
          <w:szCs w:val="28"/>
        </w:rPr>
        <w:t>ю</w:t>
      </w:r>
      <w:r w:rsidRPr="00713C26">
        <w:rPr>
          <w:rFonts w:eastAsia="Calibri"/>
          <w:color w:val="000000" w:themeColor="text1"/>
          <w:sz w:val="28"/>
          <w:szCs w:val="28"/>
        </w:rPr>
        <w:t xml:space="preserve"> </w:t>
      </w:r>
      <w:r w:rsidRPr="00713C26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города Азова </w:t>
      </w:r>
    </w:p>
    <w:p w:rsidR="00713C26" w:rsidRPr="00713C26" w:rsidRDefault="00713C26" w:rsidP="00713C26">
      <w:pPr>
        <w:jc w:val="center"/>
        <w:rPr>
          <w:rFonts w:eastAsia="Calibri"/>
          <w:color w:val="000000" w:themeColor="text1"/>
          <w:sz w:val="28"/>
          <w:szCs w:val="28"/>
        </w:rPr>
      </w:pPr>
      <w:r w:rsidRPr="00713C26">
        <w:rPr>
          <w:rFonts w:eastAsia="Calibri"/>
          <w:color w:val="000000" w:themeColor="text1"/>
          <w:sz w:val="28"/>
          <w:szCs w:val="28"/>
          <w:lang w:eastAsia="en-US"/>
        </w:rPr>
        <w:t xml:space="preserve">от 22.12.2021 № 1247 «Об утверждении Перечней главных администраторов доходов бюджета города Азова и </w:t>
      </w:r>
      <w:r w:rsidRPr="00713C26">
        <w:rPr>
          <w:color w:val="000000" w:themeColor="text1"/>
          <w:sz w:val="28"/>
          <w:szCs w:val="28"/>
        </w:rPr>
        <w:t>главных администраторов источников финансирования дефицита бюджета города Азова»</w:t>
      </w:r>
    </w:p>
    <w:p w:rsidR="00713C26" w:rsidRPr="00713C26" w:rsidRDefault="00713C26" w:rsidP="00713C26">
      <w:pPr>
        <w:jc w:val="center"/>
        <w:rPr>
          <w:rFonts w:eastAsia="SimSun"/>
          <w:b/>
          <w:color w:val="000000" w:themeColor="text1"/>
          <w:sz w:val="28"/>
          <w:szCs w:val="28"/>
          <w:lang w:eastAsia="en-US"/>
        </w:rPr>
      </w:pPr>
    </w:p>
    <w:p w:rsidR="007F3275" w:rsidRDefault="00713C26" w:rsidP="007540E9">
      <w:pPr>
        <w:pStyle w:val="af8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</w:pPr>
      <w:r w:rsidRPr="007F3275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 xml:space="preserve">В разделе </w:t>
      </w:r>
      <w:r w:rsidR="005912E1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>1</w:t>
      </w:r>
      <w:r w:rsidR="007F3275" w:rsidRPr="007F3275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>:</w:t>
      </w:r>
      <w:r w:rsidRPr="007F3275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7F3275" w:rsidRDefault="00611CDD" w:rsidP="003906A2">
      <w:pPr>
        <w:pStyle w:val="af8"/>
        <w:numPr>
          <w:ilvl w:val="1"/>
          <w:numId w:val="28"/>
        </w:numPr>
        <w:autoSpaceDE w:val="0"/>
        <w:autoSpaceDN w:val="0"/>
        <w:adjustRightInd w:val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>С</w:t>
      </w:r>
      <w:r w:rsidR="007F3275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>троку:</w:t>
      </w:r>
    </w:p>
    <w:tbl>
      <w:tblPr>
        <w:tblW w:w="5156" w:type="pct"/>
        <w:tblInd w:w="-318" w:type="dxa"/>
        <w:tblLook w:val="04A0" w:firstRow="1" w:lastRow="0" w:firstColumn="1" w:lastColumn="0" w:noHBand="0" w:noVBand="1"/>
      </w:tblPr>
      <w:tblGrid>
        <w:gridCol w:w="1559"/>
        <w:gridCol w:w="3006"/>
        <w:gridCol w:w="5081"/>
      </w:tblGrid>
      <w:tr w:rsidR="005912E1" w:rsidRPr="00F907FA" w:rsidTr="005912E1">
        <w:trPr>
          <w:trHeight w:val="1167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2E1" w:rsidRPr="00F907FA" w:rsidRDefault="002C7245" w:rsidP="005912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912E1" w:rsidRPr="00F907FA">
              <w:rPr>
                <w:sz w:val="28"/>
                <w:szCs w:val="28"/>
              </w:rPr>
              <w:t>182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2E1" w:rsidRPr="00F907FA" w:rsidRDefault="005912E1" w:rsidP="00AB38F3">
            <w:pPr>
              <w:jc w:val="center"/>
              <w:rPr>
                <w:sz w:val="28"/>
                <w:szCs w:val="28"/>
              </w:rPr>
            </w:pPr>
            <w:r w:rsidRPr="00F907FA">
              <w:rPr>
                <w:sz w:val="28"/>
                <w:szCs w:val="28"/>
              </w:rPr>
              <w:t>1 01 02020 01 0000 110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12E1" w:rsidRPr="00F907FA" w:rsidRDefault="005912E1" w:rsidP="005912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07FA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  <w:r w:rsidR="0093647B">
              <w:rPr>
                <w:sz w:val="28"/>
                <w:szCs w:val="28"/>
              </w:rPr>
              <w:t>»</w:t>
            </w:r>
          </w:p>
        </w:tc>
      </w:tr>
    </w:tbl>
    <w:p w:rsidR="007F3275" w:rsidRDefault="003906A2" w:rsidP="007F327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и</w:t>
      </w:r>
      <w:r w:rsidR="007F3275">
        <w:rPr>
          <w:color w:val="000000" w:themeColor="text1"/>
          <w:sz w:val="28"/>
          <w:szCs w:val="28"/>
          <w:lang w:eastAsia="en-US"/>
        </w:rPr>
        <w:t>зложить в</w:t>
      </w:r>
      <w:r>
        <w:rPr>
          <w:color w:val="000000" w:themeColor="text1"/>
          <w:sz w:val="28"/>
          <w:szCs w:val="28"/>
          <w:lang w:eastAsia="en-US"/>
        </w:rPr>
        <w:t xml:space="preserve"> сл</w:t>
      </w:r>
      <w:r w:rsidR="00277C3E">
        <w:rPr>
          <w:color w:val="000000" w:themeColor="text1"/>
          <w:sz w:val="28"/>
          <w:szCs w:val="28"/>
          <w:lang w:eastAsia="en-US"/>
        </w:rPr>
        <w:t>е</w:t>
      </w:r>
      <w:r>
        <w:rPr>
          <w:color w:val="000000" w:themeColor="text1"/>
          <w:sz w:val="28"/>
          <w:szCs w:val="28"/>
          <w:lang w:eastAsia="en-US"/>
        </w:rPr>
        <w:t>дующей</w:t>
      </w:r>
      <w:r w:rsidR="007F3275">
        <w:rPr>
          <w:color w:val="000000" w:themeColor="text1"/>
          <w:sz w:val="28"/>
          <w:szCs w:val="28"/>
          <w:lang w:eastAsia="en-US"/>
        </w:rPr>
        <w:t xml:space="preserve"> редакции</w:t>
      </w:r>
      <w:r>
        <w:rPr>
          <w:color w:val="000000" w:themeColor="text1"/>
          <w:sz w:val="28"/>
          <w:szCs w:val="28"/>
          <w:lang w:eastAsia="en-US"/>
        </w:rPr>
        <w:t>:</w:t>
      </w:r>
    </w:p>
    <w:tbl>
      <w:tblPr>
        <w:tblW w:w="5156" w:type="pct"/>
        <w:tblInd w:w="-318" w:type="dxa"/>
        <w:tblLook w:val="04A0" w:firstRow="1" w:lastRow="0" w:firstColumn="1" w:lastColumn="0" w:noHBand="0" w:noVBand="1"/>
      </w:tblPr>
      <w:tblGrid>
        <w:gridCol w:w="1559"/>
        <w:gridCol w:w="3006"/>
        <w:gridCol w:w="5081"/>
      </w:tblGrid>
      <w:tr w:rsidR="002B3BBD" w:rsidRPr="00F907FA" w:rsidTr="00AB38F3">
        <w:trPr>
          <w:trHeight w:val="1167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3BBD" w:rsidRPr="00F907FA" w:rsidRDefault="002B3BBD" w:rsidP="00AB3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C7245">
              <w:rPr>
                <w:sz w:val="28"/>
                <w:szCs w:val="28"/>
              </w:rPr>
              <w:t>182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B3BBD" w:rsidRPr="00F907FA" w:rsidRDefault="002C7245" w:rsidP="00AB38F3">
            <w:pPr>
              <w:jc w:val="center"/>
              <w:rPr>
                <w:sz w:val="28"/>
                <w:szCs w:val="28"/>
              </w:rPr>
            </w:pPr>
            <w:r w:rsidRPr="00F907FA">
              <w:rPr>
                <w:sz w:val="28"/>
                <w:szCs w:val="28"/>
              </w:rPr>
              <w:t>1 01 02020 01 0000 110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3BBD" w:rsidRDefault="002C7245" w:rsidP="00AB38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C7245">
              <w:rPr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0" w:history="1">
              <w:r w:rsidRPr="002C7245">
                <w:rPr>
                  <w:sz w:val="28"/>
                  <w:szCs w:val="28"/>
                </w:rPr>
                <w:t>статьей 227</w:t>
              </w:r>
            </w:hyperlink>
            <w:r w:rsidRPr="002C7245">
              <w:rPr>
                <w:sz w:val="28"/>
                <w:szCs w:val="28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r w:rsidR="0093647B">
              <w:rPr>
                <w:sz w:val="28"/>
                <w:szCs w:val="28"/>
              </w:rPr>
              <w:t>».</w:t>
            </w:r>
          </w:p>
          <w:p w:rsidR="00813C19" w:rsidRPr="00F907FA" w:rsidRDefault="00813C19" w:rsidP="00AB38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7540E9" w:rsidRDefault="007540E9" w:rsidP="00096C6E">
      <w:pPr>
        <w:pStyle w:val="af8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</w:pPr>
      <w:r w:rsidRPr="007F3275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lastRenderedPageBreak/>
        <w:t xml:space="preserve">В разделе 3: </w:t>
      </w:r>
    </w:p>
    <w:p w:rsidR="007540E9" w:rsidRPr="007F3275" w:rsidRDefault="00611CDD" w:rsidP="003906A2">
      <w:pPr>
        <w:pStyle w:val="af8"/>
        <w:numPr>
          <w:ilvl w:val="1"/>
          <w:numId w:val="28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>С</w:t>
      </w:r>
      <w:r w:rsidR="007540E9">
        <w:rPr>
          <w:rFonts w:ascii="Times New Roman" w:eastAsia="SimSun" w:hAnsi="Times New Roman"/>
          <w:color w:val="000000" w:themeColor="text1"/>
          <w:sz w:val="28"/>
          <w:szCs w:val="28"/>
          <w:lang w:eastAsia="en-US"/>
        </w:rPr>
        <w:t>троку:</w:t>
      </w:r>
    </w:p>
    <w:tbl>
      <w:tblPr>
        <w:tblW w:w="5156" w:type="pct"/>
        <w:tblInd w:w="-318" w:type="dxa"/>
        <w:tblLook w:val="04A0" w:firstRow="1" w:lastRow="0" w:firstColumn="1" w:lastColumn="0" w:noHBand="0" w:noVBand="1"/>
      </w:tblPr>
      <w:tblGrid>
        <w:gridCol w:w="1559"/>
        <w:gridCol w:w="3006"/>
        <w:gridCol w:w="5081"/>
      </w:tblGrid>
      <w:tr w:rsidR="007540E9" w:rsidRPr="00F907FA" w:rsidTr="00AB38F3">
        <w:trPr>
          <w:trHeight w:val="1167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7540E9" w:rsidP="00AB3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7540E9" w:rsidP="00AB38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1 16 09040 04 0000 140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40E9" w:rsidRPr="00F907FA" w:rsidRDefault="007540E9" w:rsidP="00AB38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  <w:r w:rsidR="00096C6E">
              <w:rPr>
                <w:sz w:val="28"/>
                <w:szCs w:val="28"/>
              </w:rPr>
              <w:t>»</w:t>
            </w:r>
          </w:p>
        </w:tc>
      </w:tr>
    </w:tbl>
    <w:p w:rsidR="007540E9" w:rsidRDefault="003906A2" w:rsidP="007540E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и</w:t>
      </w:r>
      <w:r w:rsidR="007540E9">
        <w:rPr>
          <w:color w:val="000000" w:themeColor="text1"/>
          <w:sz w:val="28"/>
          <w:szCs w:val="28"/>
          <w:lang w:eastAsia="en-US"/>
        </w:rPr>
        <w:t xml:space="preserve">зложить в </w:t>
      </w:r>
      <w:r>
        <w:rPr>
          <w:color w:val="000000" w:themeColor="text1"/>
          <w:sz w:val="28"/>
          <w:szCs w:val="28"/>
          <w:lang w:eastAsia="en-US"/>
        </w:rPr>
        <w:t xml:space="preserve">следующей </w:t>
      </w:r>
      <w:r w:rsidR="007540E9">
        <w:rPr>
          <w:color w:val="000000" w:themeColor="text1"/>
          <w:sz w:val="28"/>
          <w:szCs w:val="28"/>
          <w:lang w:eastAsia="en-US"/>
        </w:rPr>
        <w:t>редакции</w:t>
      </w:r>
      <w:r>
        <w:rPr>
          <w:color w:val="000000" w:themeColor="text1"/>
          <w:sz w:val="28"/>
          <w:szCs w:val="28"/>
          <w:lang w:eastAsia="en-US"/>
        </w:rPr>
        <w:t>:</w:t>
      </w:r>
    </w:p>
    <w:tbl>
      <w:tblPr>
        <w:tblW w:w="5156" w:type="pct"/>
        <w:tblInd w:w="-318" w:type="dxa"/>
        <w:tblLook w:val="04A0" w:firstRow="1" w:lastRow="0" w:firstColumn="1" w:lastColumn="0" w:noHBand="0" w:noVBand="1"/>
      </w:tblPr>
      <w:tblGrid>
        <w:gridCol w:w="1559"/>
        <w:gridCol w:w="3006"/>
        <w:gridCol w:w="5081"/>
      </w:tblGrid>
      <w:tr w:rsidR="007540E9" w:rsidRPr="00F907FA" w:rsidTr="00AB38F3">
        <w:trPr>
          <w:trHeight w:val="1167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7540E9" w:rsidP="00AB38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7540E9" w:rsidP="00AB38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1 16 09040 04 0000 140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40E9" w:rsidRPr="00F907FA" w:rsidRDefault="007540E9" w:rsidP="00AB38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B3BBD">
              <w:rPr>
                <w:sz w:val="28"/>
                <w:szCs w:val="28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  <w:r w:rsidR="00096C6E">
              <w:rPr>
                <w:sz w:val="28"/>
                <w:szCs w:val="28"/>
              </w:rPr>
              <w:t>»</w:t>
            </w:r>
            <w:r w:rsidR="001325FF">
              <w:rPr>
                <w:sz w:val="28"/>
                <w:szCs w:val="28"/>
              </w:rPr>
              <w:t>.</w:t>
            </w:r>
          </w:p>
        </w:tc>
      </w:tr>
    </w:tbl>
    <w:p w:rsidR="002B3BBD" w:rsidRPr="003906A2" w:rsidRDefault="00611CDD" w:rsidP="003906A2">
      <w:pPr>
        <w:pStyle w:val="af8"/>
        <w:numPr>
          <w:ilvl w:val="1"/>
          <w:numId w:val="28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>С</w:t>
      </w:r>
      <w:r w:rsidR="002B3BBD" w:rsidRPr="003906A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троку:</w:t>
      </w:r>
    </w:p>
    <w:tbl>
      <w:tblPr>
        <w:tblW w:w="5156" w:type="pct"/>
        <w:tblInd w:w="-318" w:type="dxa"/>
        <w:tblLook w:val="04A0" w:firstRow="1" w:lastRow="0" w:firstColumn="1" w:lastColumn="0" w:noHBand="0" w:noVBand="1"/>
      </w:tblPr>
      <w:tblGrid>
        <w:gridCol w:w="1559"/>
        <w:gridCol w:w="3006"/>
        <w:gridCol w:w="5081"/>
      </w:tblGrid>
      <w:tr w:rsidR="007540E9" w:rsidRPr="00F907FA" w:rsidTr="007540E9">
        <w:trPr>
          <w:trHeight w:val="89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096C6E" w:rsidP="00AB38F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="007540E9" w:rsidRPr="00F907FA">
              <w:rPr>
                <w:sz w:val="28"/>
                <w:szCs w:val="28"/>
                <w:lang w:val="en-US"/>
              </w:rPr>
              <w:t>917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7540E9" w:rsidP="00AB38F3">
            <w:pPr>
              <w:jc w:val="center"/>
              <w:rPr>
                <w:sz w:val="28"/>
                <w:szCs w:val="28"/>
                <w:lang w:val="en-US"/>
              </w:rPr>
            </w:pPr>
            <w:r w:rsidRPr="00F907FA">
              <w:rPr>
                <w:sz w:val="28"/>
                <w:szCs w:val="28"/>
                <w:lang w:val="en-US"/>
              </w:rPr>
              <w:t>2 19 35930 04 0000 150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40E9" w:rsidRPr="00F907FA" w:rsidRDefault="007540E9" w:rsidP="00AB38F3">
            <w:pPr>
              <w:jc w:val="both"/>
              <w:rPr>
                <w:sz w:val="28"/>
                <w:szCs w:val="28"/>
              </w:rPr>
            </w:pPr>
            <w:r w:rsidRPr="00F907FA">
              <w:rPr>
                <w:sz w:val="28"/>
                <w:szCs w:val="28"/>
              </w:rPr>
              <w:t>Возврат остатков субвенции на осуществление переданных полномочий Российской Федерации по государственной регистрации актов гражданского состояния из бюджетов городских округов</w:t>
            </w:r>
            <w:r w:rsidR="00096C6E">
              <w:rPr>
                <w:sz w:val="28"/>
                <w:szCs w:val="28"/>
              </w:rPr>
              <w:t>»</w:t>
            </w:r>
          </w:p>
        </w:tc>
      </w:tr>
    </w:tbl>
    <w:p w:rsidR="007540E9" w:rsidRDefault="003906A2" w:rsidP="007540E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и</w:t>
      </w:r>
      <w:r w:rsidR="007540E9">
        <w:rPr>
          <w:color w:val="000000" w:themeColor="text1"/>
          <w:sz w:val="28"/>
          <w:szCs w:val="28"/>
          <w:lang w:eastAsia="en-US"/>
        </w:rPr>
        <w:t xml:space="preserve">зложить в </w:t>
      </w:r>
      <w:r>
        <w:rPr>
          <w:color w:val="000000" w:themeColor="text1"/>
          <w:sz w:val="28"/>
          <w:szCs w:val="28"/>
          <w:lang w:eastAsia="en-US"/>
        </w:rPr>
        <w:t xml:space="preserve">следующей </w:t>
      </w:r>
      <w:r w:rsidR="007540E9">
        <w:rPr>
          <w:color w:val="000000" w:themeColor="text1"/>
          <w:sz w:val="28"/>
          <w:szCs w:val="28"/>
          <w:lang w:eastAsia="en-US"/>
        </w:rPr>
        <w:t>редакции</w:t>
      </w:r>
      <w:r>
        <w:rPr>
          <w:color w:val="000000" w:themeColor="text1"/>
          <w:sz w:val="28"/>
          <w:szCs w:val="28"/>
          <w:lang w:eastAsia="en-US"/>
        </w:rPr>
        <w:t>:</w:t>
      </w:r>
    </w:p>
    <w:tbl>
      <w:tblPr>
        <w:tblW w:w="5156" w:type="pct"/>
        <w:tblInd w:w="-318" w:type="dxa"/>
        <w:tblLook w:val="04A0" w:firstRow="1" w:lastRow="0" w:firstColumn="1" w:lastColumn="0" w:noHBand="0" w:noVBand="1"/>
      </w:tblPr>
      <w:tblGrid>
        <w:gridCol w:w="1559"/>
        <w:gridCol w:w="3006"/>
        <w:gridCol w:w="5081"/>
      </w:tblGrid>
      <w:tr w:rsidR="007540E9" w:rsidRPr="00F907FA" w:rsidTr="00AB38F3">
        <w:trPr>
          <w:trHeight w:val="89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096C6E" w:rsidP="00AB38F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="007540E9" w:rsidRPr="00F907FA">
              <w:rPr>
                <w:sz w:val="28"/>
                <w:szCs w:val="28"/>
                <w:lang w:val="en-US"/>
              </w:rPr>
              <w:t>917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40E9" w:rsidRPr="00F907FA" w:rsidRDefault="007540E9" w:rsidP="00AB38F3">
            <w:pPr>
              <w:jc w:val="center"/>
              <w:rPr>
                <w:sz w:val="28"/>
                <w:szCs w:val="28"/>
                <w:lang w:val="en-US"/>
              </w:rPr>
            </w:pPr>
            <w:r w:rsidRPr="00F907FA">
              <w:rPr>
                <w:sz w:val="28"/>
                <w:szCs w:val="28"/>
                <w:lang w:val="en-US"/>
              </w:rPr>
              <w:t>2 19 35930 04 0000 150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40E9" w:rsidRPr="00F907FA" w:rsidRDefault="00E23431" w:rsidP="00AB38F3">
            <w:pPr>
              <w:jc w:val="both"/>
              <w:rPr>
                <w:sz w:val="28"/>
                <w:szCs w:val="28"/>
              </w:rPr>
            </w:pPr>
            <w:r w:rsidRPr="00E23431">
              <w:rPr>
                <w:sz w:val="28"/>
                <w:szCs w:val="28"/>
              </w:rPr>
              <w:t>Возврат остатков субвенций на государственную регистрацию актов гражданского состояния из бюджетов городских округов».</w:t>
            </w:r>
          </w:p>
        </w:tc>
      </w:tr>
    </w:tbl>
    <w:p w:rsidR="007F3275" w:rsidRDefault="007F3275" w:rsidP="007F327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en-US"/>
        </w:rPr>
      </w:pPr>
    </w:p>
    <w:p w:rsidR="007F3275" w:rsidRPr="007F3275" w:rsidRDefault="007F3275" w:rsidP="007F327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en-US"/>
        </w:rPr>
      </w:pPr>
    </w:p>
    <w:p w:rsidR="00984909" w:rsidRPr="00955230" w:rsidRDefault="00984909" w:rsidP="00984909">
      <w:pPr>
        <w:pStyle w:val="af8"/>
        <w:autoSpaceDE w:val="0"/>
        <w:autoSpaceDN w:val="0"/>
        <w:adjustRightInd w:val="0"/>
        <w:ind w:left="540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</w:p>
    <w:p w:rsidR="00713C26" w:rsidRPr="00713C26" w:rsidRDefault="00713C26" w:rsidP="00713C26">
      <w:pPr>
        <w:jc w:val="center"/>
        <w:rPr>
          <w:rFonts w:eastAsia="SimSun"/>
          <w:sz w:val="28"/>
          <w:szCs w:val="28"/>
          <w:lang w:eastAsia="en-US"/>
        </w:rPr>
      </w:pPr>
    </w:p>
    <w:p w:rsidR="00713C26" w:rsidRPr="00713C26" w:rsidRDefault="00713C26" w:rsidP="00713C26">
      <w:pPr>
        <w:rPr>
          <w:rFonts w:eastAsia="Calibri"/>
          <w:sz w:val="28"/>
          <w:szCs w:val="28"/>
          <w:lang w:eastAsia="en-US"/>
        </w:rPr>
      </w:pPr>
    </w:p>
    <w:p w:rsidR="00713C26" w:rsidRPr="00713C26" w:rsidRDefault="00713C26" w:rsidP="00713C26">
      <w:pPr>
        <w:rPr>
          <w:rFonts w:eastAsia="Calibri"/>
          <w:sz w:val="28"/>
          <w:szCs w:val="28"/>
          <w:lang w:eastAsia="en-US"/>
        </w:rPr>
      </w:pPr>
    </w:p>
    <w:p w:rsidR="00713C26" w:rsidRPr="00713C26" w:rsidRDefault="00713C26" w:rsidP="00713C26">
      <w:pPr>
        <w:rPr>
          <w:rFonts w:eastAsia="Calibri"/>
          <w:sz w:val="28"/>
          <w:szCs w:val="28"/>
          <w:lang w:eastAsia="en-US"/>
        </w:rPr>
      </w:pPr>
    </w:p>
    <w:p w:rsidR="00713C26" w:rsidRPr="00713C26" w:rsidRDefault="00984909" w:rsidP="00713C26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</w:t>
      </w:r>
      <w:r w:rsidR="00713C26" w:rsidRPr="00713C26">
        <w:rPr>
          <w:rFonts w:eastAsia="Calibri"/>
          <w:sz w:val="28"/>
          <w:szCs w:val="28"/>
        </w:rPr>
        <w:t>правляющ</w:t>
      </w:r>
      <w:r>
        <w:rPr>
          <w:rFonts w:eastAsia="Calibri"/>
          <w:sz w:val="28"/>
          <w:szCs w:val="28"/>
        </w:rPr>
        <w:t>ий</w:t>
      </w:r>
      <w:r w:rsidR="00713C26" w:rsidRPr="00713C26">
        <w:rPr>
          <w:rFonts w:eastAsia="Calibri"/>
          <w:sz w:val="28"/>
          <w:szCs w:val="28"/>
        </w:rPr>
        <w:t xml:space="preserve"> делами Администрации           </w:t>
      </w:r>
      <w:r w:rsidR="00832276">
        <w:rPr>
          <w:rFonts w:eastAsia="Calibri"/>
          <w:sz w:val="28"/>
          <w:szCs w:val="28"/>
        </w:rPr>
        <w:t xml:space="preserve">                       </w:t>
      </w:r>
      <w:r w:rsidR="00713C26" w:rsidRPr="00713C26">
        <w:rPr>
          <w:rFonts w:eastAsia="Calibri"/>
          <w:sz w:val="28"/>
          <w:szCs w:val="28"/>
        </w:rPr>
        <w:t>И.</w:t>
      </w:r>
      <w:r w:rsidR="00832276">
        <w:rPr>
          <w:rFonts w:eastAsia="Calibri"/>
          <w:sz w:val="28"/>
          <w:szCs w:val="28"/>
        </w:rPr>
        <w:t>А. Фомина</w:t>
      </w:r>
    </w:p>
    <w:p w:rsidR="00713C26" w:rsidRPr="00713C26" w:rsidRDefault="00713C26" w:rsidP="00713C26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:rsidR="0065749C" w:rsidRPr="00713C26" w:rsidRDefault="0065749C" w:rsidP="00713C26">
      <w:pPr>
        <w:rPr>
          <w:sz w:val="28"/>
          <w:szCs w:val="28"/>
        </w:rPr>
      </w:pPr>
    </w:p>
    <w:sectPr w:rsidR="0065749C" w:rsidRPr="00713C26" w:rsidSect="00D8742D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467EC" w:rsidRDefault="009467EC">
      <w:r>
        <w:separator/>
      </w:r>
    </w:p>
  </w:endnote>
  <w:endnote w:type="continuationSeparator" w:id="0">
    <w:p w:rsidR="009467EC" w:rsidRDefault="0094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7113" w:rsidRDefault="00D47113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47113" w:rsidRDefault="00D4711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47113" w:rsidRPr="00DB14CB" w:rsidRDefault="00D47113" w:rsidP="00821D60">
    <w:pPr>
      <w:pStyle w:val="a7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467EC" w:rsidRDefault="009467EC">
      <w:r>
        <w:separator/>
      </w:r>
    </w:p>
  </w:footnote>
  <w:footnote w:type="continuationSeparator" w:id="0">
    <w:p w:rsidR="009467EC" w:rsidRDefault="00946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CC3B89"/>
    <w:multiLevelType w:val="multilevel"/>
    <w:tmpl w:val="56D8EDDE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8256EAB"/>
    <w:multiLevelType w:val="hybridMultilevel"/>
    <w:tmpl w:val="3CF85CF2"/>
    <w:lvl w:ilvl="0" w:tplc="F2A07B4A">
      <w:start w:val="1"/>
      <w:numFmt w:val="decimal"/>
      <w:suff w:val="nothing"/>
      <w:lvlText w:val="4.3.%1."/>
      <w:lvlJc w:val="center"/>
      <w:pPr>
        <w:ind w:left="567" w:hanging="567"/>
      </w:pPr>
      <w:rPr>
        <w:rFonts w:ascii="Times New Roman" w:hAnsi="Times New Roman" w:cs="Times New Roman"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F0293B"/>
    <w:multiLevelType w:val="multilevel"/>
    <w:tmpl w:val="8B3E48A2"/>
    <w:lvl w:ilvl="0">
      <w:start w:val="1"/>
      <w:numFmt w:val="decimal"/>
      <w:lvlText w:val="4.5.%1. 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4.%2."/>
      <w:lvlJc w:val="right"/>
      <w:pPr>
        <w:tabs>
          <w:tab w:val="num" w:pos="57"/>
        </w:tabs>
        <w:ind w:left="0" w:firstLine="288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E8F0779"/>
    <w:multiLevelType w:val="multilevel"/>
    <w:tmpl w:val="BCEE9F92"/>
    <w:lvl w:ilvl="0">
      <w:start w:val="1"/>
      <w:numFmt w:val="decimal"/>
      <w:lvlText w:val="4.4.%1. 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4.%2."/>
      <w:lvlJc w:val="right"/>
      <w:pPr>
        <w:tabs>
          <w:tab w:val="num" w:pos="57"/>
        </w:tabs>
        <w:ind w:left="0" w:firstLine="288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1685CEC"/>
    <w:multiLevelType w:val="multilevel"/>
    <w:tmpl w:val="702CEA7A"/>
    <w:lvl w:ilvl="0">
      <w:start w:val="1"/>
      <w:numFmt w:val="decimal"/>
      <w:suff w:val="nothing"/>
      <w:lvlText w:val="1.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31845E90"/>
    <w:multiLevelType w:val="multilevel"/>
    <w:tmpl w:val="514E7A1C"/>
    <w:lvl w:ilvl="0">
      <w:start w:val="1"/>
      <w:numFmt w:val="decimal"/>
      <w:suff w:val="nothing"/>
      <w:lvlText w:val="1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324002AB"/>
    <w:multiLevelType w:val="hybridMultilevel"/>
    <w:tmpl w:val="C2EA13A2"/>
    <w:lvl w:ilvl="0" w:tplc="84122B4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A81A11"/>
    <w:multiLevelType w:val="multilevel"/>
    <w:tmpl w:val="0B54E26E"/>
    <w:lvl w:ilvl="0">
      <w:start w:val="1"/>
      <w:numFmt w:val="decimal"/>
      <w:suff w:val="nothing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39C03692"/>
    <w:multiLevelType w:val="multilevel"/>
    <w:tmpl w:val="242C2886"/>
    <w:lvl w:ilvl="0">
      <w:start w:val="1"/>
      <w:numFmt w:val="decimal"/>
      <w:suff w:val="nothing"/>
      <w:lvlText w:val="4.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43B4198D"/>
    <w:multiLevelType w:val="hybridMultilevel"/>
    <w:tmpl w:val="ADD07C36"/>
    <w:lvl w:ilvl="0" w:tplc="6D3AE780">
      <w:start w:val="1"/>
      <w:numFmt w:val="decimal"/>
      <w:suff w:val="space"/>
      <w:lvlText w:val="%1."/>
      <w:lvlJc w:val="left"/>
      <w:pPr>
        <w:ind w:left="1743" w:hanging="1743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74009E"/>
    <w:multiLevelType w:val="hybridMultilevel"/>
    <w:tmpl w:val="71D6958E"/>
    <w:lvl w:ilvl="0" w:tplc="862CB564">
      <w:start w:val="1"/>
      <w:numFmt w:val="decimal"/>
      <w:suff w:val="nothing"/>
      <w:lvlText w:val="%1."/>
      <w:lvlJc w:val="left"/>
      <w:pPr>
        <w:ind w:left="919" w:hanging="49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2" w15:restartNumberingAfterBreak="0">
    <w:nsid w:val="477B03A5"/>
    <w:multiLevelType w:val="multilevel"/>
    <w:tmpl w:val="ED3826B0"/>
    <w:lvl w:ilvl="0">
      <w:start w:val="1"/>
      <w:numFmt w:val="decimal"/>
      <w:lvlText w:val="%1."/>
      <w:lvlJc w:val="left"/>
      <w:pPr>
        <w:ind w:left="900" w:hanging="360"/>
      </w:pPr>
      <w:rPr>
        <w:rFonts w:eastAsia="SimSu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Calibri" w:hAnsi="Calibri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ascii="Calibri" w:hAnsi="Calibri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ascii="Calibri" w:hAnsi="Calibri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ascii="Calibri" w:hAnsi="Calibri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ascii="Calibri" w:hAnsi="Calibri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ascii="Calibri" w:hAnsi="Calibri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ascii="Calibri" w:hAnsi="Calibri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ascii="Calibri" w:hAnsi="Calibri" w:hint="default"/>
        <w:color w:val="auto"/>
        <w:sz w:val="22"/>
      </w:rPr>
    </w:lvl>
  </w:abstractNum>
  <w:abstractNum w:abstractNumId="13" w15:restartNumberingAfterBreak="0">
    <w:nsid w:val="55527924"/>
    <w:multiLevelType w:val="multilevel"/>
    <w:tmpl w:val="5C56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3479A3"/>
    <w:multiLevelType w:val="multilevel"/>
    <w:tmpl w:val="54CC6A0E"/>
    <w:lvl w:ilvl="0">
      <w:start w:val="1"/>
      <w:numFmt w:val="decimal"/>
      <w:suff w:val="nothing"/>
      <w:lvlText w:val="4.1.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3.2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59833F86"/>
    <w:multiLevelType w:val="multilevel"/>
    <w:tmpl w:val="6866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8F0E9B"/>
    <w:multiLevelType w:val="multilevel"/>
    <w:tmpl w:val="1C4015C4"/>
    <w:lvl w:ilvl="0">
      <w:start w:val="1"/>
      <w:numFmt w:val="decimal"/>
      <w:suff w:val="nothing"/>
      <w:lvlText w:val="1.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5DDD2381"/>
    <w:multiLevelType w:val="multilevel"/>
    <w:tmpl w:val="3FEE0264"/>
    <w:lvl w:ilvl="0">
      <w:start w:val="1"/>
      <w:numFmt w:val="decimal"/>
      <w:suff w:val="nothing"/>
      <w:lvlText w:val="1.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608527FF"/>
    <w:multiLevelType w:val="multilevel"/>
    <w:tmpl w:val="EE12D4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61D61DCC"/>
    <w:multiLevelType w:val="hybridMultilevel"/>
    <w:tmpl w:val="D43A2B22"/>
    <w:lvl w:ilvl="0" w:tplc="9F063FE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3F5BE2"/>
    <w:multiLevelType w:val="multilevel"/>
    <w:tmpl w:val="6A9C3B7C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708C712F"/>
    <w:multiLevelType w:val="hybridMultilevel"/>
    <w:tmpl w:val="4CF6D9EC"/>
    <w:lvl w:ilvl="0" w:tplc="CD7EF13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1101F4"/>
    <w:multiLevelType w:val="hybridMultilevel"/>
    <w:tmpl w:val="9D0C81E0"/>
    <w:lvl w:ilvl="0" w:tplc="61C672E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7A1C73"/>
    <w:multiLevelType w:val="multilevel"/>
    <w:tmpl w:val="8DB01F54"/>
    <w:lvl w:ilvl="0">
      <w:start w:val="1"/>
      <w:numFmt w:val="decimal"/>
      <w:suff w:val="nothing"/>
      <w:lvlText w:val="3.%1.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59"/>
        </w:tabs>
        <w:ind w:left="199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582"/>
        </w:tabs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42"/>
        </w:tabs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4462" w:hanging="1440"/>
      </w:pPr>
      <w:rPr>
        <w:rFonts w:hint="default"/>
      </w:rPr>
    </w:lvl>
  </w:abstractNum>
  <w:abstractNum w:abstractNumId="24" w15:restartNumberingAfterBreak="0">
    <w:nsid w:val="7B194341"/>
    <w:multiLevelType w:val="hybridMultilevel"/>
    <w:tmpl w:val="953EE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A550B"/>
    <w:multiLevelType w:val="multilevel"/>
    <w:tmpl w:val="9BCC60DE"/>
    <w:lvl w:ilvl="0">
      <w:start w:val="1"/>
      <w:numFmt w:val="decimal"/>
      <w:suff w:val="nothing"/>
      <w:lvlText w:val="1.2.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lvlText w:val="4.%2"/>
      <w:lvlJc w:val="left"/>
      <w:pPr>
        <w:tabs>
          <w:tab w:val="num" w:pos="417"/>
        </w:tabs>
        <w:ind w:left="57" w:firstLine="0"/>
      </w:pPr>
      <w:rPr>
        <w:rFonts w:hint="default"/>
      </w:rPr>
    </w:lvl>
    <w:lvl w:ilvl="2">
      <w:start w:val="1"/>
      <w:numFmt w:val="decimal"/>
      <w:lvlText w:val="%2.%3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10"/>
  </w:num>
  <w:num w:numId="3">
    <w:abstractNumId w:val="20"/>
  </w:num>
  <w:num w:numId="4">
    <w:abstractNumId w:val="1"/>
  </w:num>
  <w:num w:numId="5">
    <w:abstractNumId w:val="19"/>
  </w:num>
  <w:num w:numId="6">
    <w:abstractNumId w:val="16"/>
  </w:num>
  <w:num w:numId="7">
    <w:abstractNumId w:val="25"/>
  </w:num>
  <w:num w:numId="8">
    <w:abstractNumId w:val="5"/>
  </w:num>
  <w:num w:numId="9">
    <w:abstractNumId w:val="6"/>
  </w:num>
  <w:num w:numId="10">
    <w:abstractNumId w:val="17"/>
  </w:num>
  <w:num w:numId="11">
    <w:abstractNumId w:val="8"/>
  </w:num>
  <w:num w:numId="12">
    <w:abstractNumId w:val="23"/>
  </w:num>
  <w:num w:numId="13">
    <w:abstractNumId w:val="14"/>
  </w:num>
  <w:num w:numId="14">
    <w:abstractNumId w:val="9"/>
  </w:num>
  <w:num w:numId="15">
    <w:abstractNumId w:val="2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21"/>
  </w:num>
  <w:num w:numId="21">
    <w:abstractNumId w:val="13"/>
  </w:num>
  <w:num w:numId="22">
    <w:abstractNumId w:val="15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7"/>
  </w:num>
  <w:num w:numId="27">
    <w:abstractNumId w:val="1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C2B"/>
    <w:rsid w:val="00001200"/>
    <w:rsid w:val="00002BF9"/>
    <w:rsid w:val="0001192F"/>
    <w:rsid w:val="00012914"/>
    <w:rsid w:val="0001459F"/>
    <w:rsid w:val="0001746D"/>
    <w:rsid w:val="000223F5"/>
    <w:rsid w:val="000233FC"/>
    <w:rsid w:val="0003037F"/>
    <w:rsid w:val="00032AE9"/>
    <w:rsid w:val="00034E71"/>
    <w:rsid w:val="00041A15"/>
    <w:rsid w:val="00043B04"/>
    <w:rsid w:val="00050C68"/>
    <w:rsid w:val="0005205A"/>
    <w:rsid w:val="0005372C"/>
    <w:rsid w:val="00054D8B"/>
    <w:rsid w:val="000559D5"/>
    <w:rsid w:val="00055EC9"/>
    <w:rsid w:val="00057B90"/>
    <w:rsid w:val="000601D3"/>
    <w:rsid w:val="00060F3C"/>
    <w:rsid w:val="000616FC"/>
    <w:rsid w:val="00062547"/>
    <w:rsid w:val="00064C03"/>
    <w:rsid w:val="0007011D"/>
    <w:rsid w:val="00071E50"/>
    <w:rsid w:val="00077438"/>
    <w:rsid w:val="000808D6"/>
    <w:rsid w:val="0008783E"/>
    <w:rsid w:val="00087BB5"/>
    <w:rsid w:val="00090DF4"/>
    <w:rsid w:val="00091B81"/>
    <w:rsid w:val="00093C7D"/>
    <w:rsid w:val="00095252"/>
    <w:rsid w:val="00096C6E"/>
    <w:rsid w:val="00097149"/>
    <w:rsid w:val="000A726F"/>
    <w:rsid w:val="000B4002"/>
    <w:rsid w:val="000B5792"/>
    <w:rsid w:val="000B66C7"/>
    <w:rsid w:val="000B7478"/>
    <w:rsid w:val="000C376B"/>
    <w:rsid w:val="000C4026"/>
    <w:rsid w:val="000C430D"/>
    <w:rsid w:val="000D0784"/>
    <w:rsid w:val="000D37A5"/>
    <w:rsid w:val="000E313C"/>
    <w:rsid w:val="000E358D"/>
    <w:rsid w:val="000E3B4C"/>
    <w:rsid w:val="000E5A5C"/>
    <w:rsid w:val="000F04BA"/>
    <w:rsid w:val="000F05EE"/>
    <w:rsid w:val="000F2B40"/>
    <w:rsid w:val="000F5B6A"/>
    <w:rsid w:val="001017E9"/>
    <w:rsid w:val="00102072"/>
    <w:rsid w:val="00104B1B"/>
    <w:rsid w:val="00104E0D"/>
    <w:rsid w:val="0010504A"/>
    <w:rsid w:val="0011134E"/>
    <w:rsid w:val="00114379"/>
    <w:rsid w:val="00116BFA"/>
    <w:rsid w:val="00125DE3"/>
    <w:rsid w:val="00130EA7"/>
    <w:rsid w:val="001325FF"/>
    <w:rsid w:val="00133039"/>
    <w:rsid w:val="00134C50"/>
    <w:rsid w:val="00134EB5"/>
    <w:rsid w:val="00150BA6"/>
    <w:rsid w:val="00152C95"/>
    <w:rsid w:val="00153842"/>
    <w:rsid w:val="00153B21"/>
    <w:rsid w:val="00155B11"/>
    <w:rsid w:val="00160938"/>
    <w:rsid w:val="00163AB6"/>
    <w:rsid w:val="00171C34"/>
    <w:rsid w:val="0017518B"/>
    <w:rsid w:val="00175C2B"/>
    <w:rsid w:val="0017711A"/>
    <w:rsid w:val="00177273"/>
    <w:rsid w:val="001810AE"/>
    <w:rsid w:val="001818FC"/>
    <w:rsid w:val="00185A6F"/>
    <w:rsid w:val="00185D06"/>
    <w:rsid w:val="001948C0"/>
    <w:rsid w:val="0019664E"/>
    <w:rsid w:val="001A00FB"/>
    <w:rsid w:val="001A483E"/>
    <w:rsid w:val="001A49B8"/>
    <w:rsid w:val="001A61FA"/>
    <w:rsid w:val="001A6DED"/>
    <w:rsid w:val="001B2B01"/>
    <w:rsid w:val="001C1D98"/>
    <w:rsid w:val="001D2690"/>
    <w:rsid w:val="001D3D2C"/>
    <w:rsid w:val="001D7661"/>
    <w:rsid w:val="001E4CDC"/>
    <w:rsid w:val="001F10E8"/>
    <w:rsid w:val="001F146B"/>
    <w:rsid w:val="001F4576"/>
    <w:rsid w:val="001F4935"/>
    <w:rsid w:val="001F4BE3"/>
    <w:rsid w:val="001F6D02"/>
    <w:rsid w:val="00206551"/>
    <w:rsid w:val="00207ED6"/>
    <w:rsid w:val="002104C4"/>
    <w:rsid w:val="00211381"/>
    <w:rsid w:val="00212154"/>
    <w:rsid w:val="00213DC3"/>
    <w:rsid w:val="00230162"/>
    <w:rsid w:val="00235603"/>
    <w:rsid w:val="00235766"/>
    <w:rsid w:val="00236D34"/>
    <w:rsid w:val="002504E8"/>
    <w:rsid w:val="00251CD9"/>
    <w:rsid w:val="002527A5"/>
    <w:rsid w:val="00254382"/>
    <w:rsid w:val="002546E8"/>
    <w:rsid w:val="00254A55"/>
    <w:rsid w:val="002608BF"/>
    <w:rsid w:val="00260D2D"/>
    <w:rsid w:val="0027031E"/>
    <w:rsid w:val="002732BA"/>
    <w:rsid w:val="00276C28"/>
    <w:rsid w:val="002779E4"/>
    <w:rsid w:val="00277C3E"/>
    <w:rsid w:val="00280806"/>
    <w:rsid w:val="00280BFE"/>
    <w:rsid w:val="00282F5E"/>
    <w:rsid w:val="00283226"/>
    <w:rsid w:val="00283B14"/>
    <w:rsid w:val="0028703B"/>
    <w:rsid w:val="00293368"/>
    <w:rsid w:val="002946BB"/>
    <w:rsid w:val="00297F36"/>
    <w:rsid w:val="002A2062"/>
    <w:rsid w:val="002A23B5"/>
    <w:rsid w:val="002A31A1"/>
    <w:rsid w:val="002A7C9D"/>
    <w:rsid w:val="002A7D64"/>
    <w:rsid w:val="002B2214"/>
    <w:rsid w:val="002B3BBD"/>
    <w:rsid w:val="002B48C6"/>
    <w:rsid w:val="002B6527"/>
    <w:rsid w:val="002C135C"/>
    <w:rsid w:val="002C148B"/>
    <w:rsid w:val="002C3755"/>
    <w:rsid w:val="002C5E60"/>
    <w:rsid w:val="002C7245"/>
    <w:rsid w:val="002D0F63"/>
    <w:rsid w:val="002D4292"/>
    <w:rsid w:val="002D7375"/>
    <w:rsid w:val="002E3AB4"/>
    <w:rsid w:val="002E53A1"/>
    <w:rsid w:val="002E5500"/>
    <w:rsid w:val="002E65D5"/>
    <w:rsid w:val="002F2848"/>
    <w:rsid w:val="002F63E3"/>
    <w:rsid w:val="002F74D7"/>
    <w:rsid w:val="0030124B"/>
    <w:rsid w:val="00313D3A"/>
    <w:rsid w:val="003247C0"/>
    <w:rsid w:val="003253E7"/>
    <w:rsid w:val="00333384"/>
    <w:rsid w:val="00341F4F"/>
    <w:rsid w:val="00341FC1"/>
    <w:rsid w:val="00345945"/>
    <w:rsid w:val="00351BD4"/>
    <w:rsid w:val="00355436"/>
    <w:rsid w:val="0037040B"/>
    <w:rsid w:val="0037051D"/>
    <w:rsid w:val="00372CFC"/>
    <w:rsid w:val="00381CAD"/>
    <w:rsid w:val="003906A2"/>
    <w:rsid w:val="003921D8"/>
    <w:rsid w:val="003A0004"/>
    <w:rsid w:val="003A0343"/>
    <w:rsid w:val="003A5C3C"/>
    <w:rsid w:val="003B0912"/>
    <w:rsid w:val="003B2193"/>
    <w:rsid w:val="003B3C3B"/>
    <w:rsid w:val="003B5D14"/>
    <w:rsid w:val="003B7A00"/>
    <w:rsid w:val="003D0430"/>
    <w:rsid w:val="003D1845"/>
    <w:rsid w:val="003D1EB7"/>
    <w:rsid w:val="003D292B"/>
    <w:rsid w:val="003D3391"/>
    <w:rsid w:val="003D4385"/>
    <w:rsid w:val="003D4A58"/>
    <w:rsid w:val="003D5689"/>
    <w:rsid w:val="003E13D4"/>
    <w:rsid w:val="003E1CD7"/>
    <w:rsid w:val="003E4E9B"/>
    <w:rsid w:val="003E5544"/>
    <w:rsid w:val="004022B4"/>
    <w:rsid w:val="00407B71"/>
    <w:rsid w:val="00407BA6"/>
    <w:rsid w:val="00420A87"/>
    <w:rsid w:val="00422B5E"/>
    <w:rsid w:val="00425061"/>
    <w:rsid w:val="004264BF"/>
    <w:rsid w:val="004346F3"/>
    <w:rsid w:val="00435911"/>
    <w:rsid w:val="0043686A"/>
    <w:rsid w:val="004375CF"/>
    <w:rsid w:val="00441069"/>
    <w:rsid w:val="00444636"/>
    <w:rsid w:val="00444A36"/>
    <w:rsid w:val="00447A9A"/>
    <w:rsid w:val="00451260"/>
    <w:rsid w:val="004514BE"/>
    <w:rsid w:val="00453869"/>
    <w:rsid w:val="004565ED"/>
    <w:rsid w:val="00457757"/>
    <w:rsid w:val="004612C4"/>
    <w:rsid w:val="004628C3"/>
    <w:rsid w:val="0046432B"/>
    <w:rsid w:val="004663C4"/>
    <w:rsid w:val="0046775D"/>
    <w:rsid w:val="004711EC"/>
    <w:rsid w:val="00474C82"/>
    <w:rsid w:val="00480BC7"/>
    <w:rsid w:val="00486441"/>
    <w:rsid w:val="004871AA"/>
    <w:rsid w:val="00487789"/>
    <w:rsid w:val="004954E5"/>
    <w:rsid w:val="004A24B3"/>
    <w:rsid w:val="004A3E25"/>
    <w:rsid w:val="004B25E0"/>
    <w:rsid w:val="004B4EE4"/>
    <w:rsid w:val="004B6A5C"/>
    <w:rsid w:val="004B6B31"/>
    <w:rsid w:val="004C52FE"/>
    <w:rsid w:val="004C7A23"/>
    <w:rsid w:val="004D05E7"/>
    <w:rsid w:val="004D2553"/>
    <w:rsid w:val="004D5176"/>
    <w:rsid w:val="004D7004"/>
    <w:rsid w:val="004D7150"/>
    <w:rsid w:val="004E78FD"/>
    <w:rsid w:val="004E7EB1"/>
    <w:rsid w:val="004F0A76"/>
    <w:rsid w:val="004F1DB0"/>
    <w:rsid w:val="004F1E20"/>
    <w:rsid w:val="004F2933"/>
    <w:rsid w:val="004F664F"/>
    <w:rsid w:val="004F7011"/>
    <w:rsid w:val="00500491"/>
    <w:rsid w:val="00500D72"/>
    <w:rsid w:val="00501397"/>
    <w:rsid w:val="005021D8"/>
    <w:rsid w:val="005033C5"/>
    <w:rsid w:val="00504FB6"/>
    <w:rsid w:val="00505799"/>
    <w:rsid w:val="005064A9"/>
    <w:rsid w:val="005107C9"/>
    <w:rsid w:val="00515D9C"/>
    <w:rsid w:val="00517077"/>
    <w:rsid w:val="0052237C"/>
    <w:rsid w:val="00530EAD"/>
    <w:rsid w:val="00531FBD"/>
    <w:rsid w:val="0053366A"/>
    <w:rsid w:val="005337A2"/>
    <w:rsid w:val="005369B9"/>
    <w:rsid w:val="00551263"/>
    <w:rsid w:val="005567B2"/>
    <w:rsid w:val="005636BC"/>
    <w:rsid w:val="00567E73"/>
    <w:rsid w:val="00567E77"/>
    <w:rsid w:val="005708DA"/>
    <w:rsid w:val="00573182"/>
    <w:rsid w:val="005812BE"/>
    <w:rsid w:val="00586152"/>
    <w:rsid w:val="005879F0"/>
    <w:rsid w:val="00587ACB"/>
    <w:rsid w:val="00587BF6"/>
    <w:rsid w:val="005912E1"/>
    <w:rsid w:val="00597ABD"/>
    <w:rsid w:val="005A4383"/>
    <w:rsid w:val="005B505B"/>
    <w:rsid w:val="005B5647"/>
    <w:rsid w:val="005B66F5"/>
    <w:rsid w:val="005C13DA"/>
    <w:rsid w:val="005C4844"/>
    <w:rsid w:val="005C5BF3"/>
    <w:rsid w:val="005C5FF3"/>
    <w:rsid w:val="005D654D"/>
    <w:rsid w:val="005E0EFA"/>
    <w:rsid w:val="005E2B7C"/>
    <w:rsid w:val="005E3037"/>
    <w:rsid w:val="005F0F6B"/>
    <w:rsid w:val="005F40F8"/>
    <w:rsid w:val="005F76C0"/>
    <w:rsid w:val="0060147D"/>
    <w:rsid w:val="006040E5"/>
    <w:rsid w:val="006052FD"/>
    <w:rsid w:val="00605628"/>
    <w:rsid w:val="00610C2F"/>
    <w:rsid w:val="00611679"/>
    <w:rsid w:val="00611CDD"/>
    <w:rsid w:val="00613D7D"/>
    <w:rsid w:val="006156A2"/>
    <w:rsid w:val="006200E2"/>
    <w:rsid w:val="006220D7"/>
    <w:rsid w:val="00622300"/>
    <w:rsid w:val="00625680"/>
    <w:rsid w:val="0062688A"/>
    <w:rsid w:val="006442CB"/>
    <w:rsid w:val="0064594D"/>
    <w:rsid w:val="00647B5C"/>
    <w:rsid w:val="006564DB"/>
    <w:rsid w:val="0065749C"/>
    <w:rsid w:val="00660EE3"/>
    <w:rsid w:val="0066128D"/>
    <w:rsid w:val="006643CB"/>
    <w:rsid w:val="0066650C"/>
    <w:rsid w:val="00666DDC"/>
    <w:rsid w:val="00671AF0"/>
    <w:rsid w:val="00673396"/>
    <w:rsid w:val="00675704"/>
    <w:rsid w:val="00675CA1"/>
    <w:rsid w:val="00676B57"/>
    <w:rsid w:val="0067787C"/>
    <w:rsid w:val="00677FB0"/>
    <w:rsid w:val="0068026D"/>
    <w:rsid w:val="00680691"/>
    <w:rsid w:val="0068356C"/>
    <w:rsid w:val="00683899"/>
    <w:rsid w:val="00685A7A"/>
    <w:rsid w:val="006862B3"/>
    <w:rsid w:val="00686AC0"/>
    <w:rsid w:val="006916FF"/>
    <w:rsid w:val="0069732B"/>
    <w:rsid w:val="006B0ED0"/>
    <w:rsid w:val="006B1022"/>
    <w:rsid w:val="006B2338"/>
    <w:rsid w:val="006C2D85"/>
    <w:rsid w:val="006C6AB6"/>
    <w:rsid w:val="006D04B2"/>
    <w:rsid w:val="006D4371"/>
    <w:rsid w:val="006F012E"/>
    <w:rsid w:val="006F1212"/>
    <w:rsid w:val="006F1B74"/>
    <w:rsid w:val="006F703D"/>
    <w:rsid w:val="00701F14"/>
    <w:rsid w:val="007024C9"/>
    <w:rsid w:val="00703946"/>
    <w:rsid w:val="00704F15"/>
    <w:rsid w:val="007120F8"/>
    <w:rsid w:val="00713C26"/>
    <w:rsid w:val="00713E55"/>
    <w:rsid w:val="007219F0"/>
    <w:rsid w:val="007231D8"/>
    <w:rsid w:val="00727E91"/>
    <w:rsid w:val="0073358F"/>
    <w:rsid w:val="007368E4"/>
    <w:rsid w:val="00736C27"/>
    <w:rsid w:val="00736E25"/>
    <w:rsid w:val="007370A6"/>
    <w:rsid w:val="007370B4"/>
    <w:rsid w:val="00742D1A"/>
    <w:rsid w:val="00742E7C"/>
    <w:rsid w:val="007534B0"/>
    <w:rsid w:val="007540E9"/>
    <w:rsid w:val="00754B26"/>
    <w:rsid w:val="007553AD"/>
    <w:rsid w:val="00755A77"/>
    <w:rsid w:val="00760A9F"/>
    <w:rsid w:val="00761651"/>
    <w:rsid w:val="00762F7C"/>
    <w:rsid w:val="00765127"/>
    <w:rsid w:val="00770D57"/>
    <w:rsid w:val="007730B1"/>
    <w:rsid w:val="0077368B"/>
    <w:rsid w:val="00782222"/>
    <w:rsid w:val="00782CD3"/>
    <w:rsid w:val="007927EF"/>
    <w:rsid w:val="00792B45"/>
    <w:rsid w:val="007936ED"/>
    <w:rsid w:val="007949AD"/>
    <w:rsid w:val="00797AC8"/>
    <w:rsid w:val="007A05DC"/>
    <w:rsid w:val="007A50E2"/>
    <w:rsid w:val="007A7A38"/>
    <w:rsid w:val="007A7A6C"/>
    <w:rsid w:val="007B3A1F"/>
    <w:rsid w:val="007B5956"/>
    <w:rsid w:val="007B6388"/>
    <w:rsid w:val="007C00CA"/>
    <w:rsid w:val="007C0A5F"/>
    <w:rsid w:val="007C1432"/>
    <w:rsid w:val="007D118C"/>
    <w:rsid w:val="007D189A"/>
    <w:rsid w:val="007D4544"/>
    <w:rsid w:val="007D78F4"/>
    <w:rsid w:val="007E10DA"/>
    <w:rsid w:val="007E3133"/>
    <w:rsid w:val="007F1A43"/>
    <w:rsid w:val="007F3275"/>
    <w:rsid w:val="007F7E78"/>
    <w:rsid w:val="008012C4"/>
    <w:rsid w:val="00802682"/>
    <w:rsid w:val="00803F3C"/>
    <w:rsid w:val="00804CFE"/>
    <w:rsid w:val="00807B6F"/>
    <w:rsid w:val="00811C94"/>
    <w:rsid w:val="00811CF1"/>
    <w:rsid w:val="008125AD"/>
    <w:rsid w:val="00813C19"/>
    <w:rsid w:val="00821CFC"/>
    <w:rsid w:val="00821D60"/>
    <w:rsid w:val="00824841"/>
    <w:rsid w:val="008253D4"/>
    <w:rsid w:val="00831941"/>
    <w:rsid w:val="00831967"/>
    <w:rsid w:val="008321E9"/>
    <w:rsid w:val="00832276"/>
    <w:rsid w:val="008327B9"/>
    <w:rsid w:val="00837C13"/>
    <w:rsid w:val="00840EC4"/>
    <w:rsid w:val="008438D7"/>
    <w:rsid w:val="00851EEE"/>
    <w:rsid w:val="00860E5A"/>
    <w:rsid w:val="00867AB6"/>
    <w:rsid w:val="0087067E"/>
    <w:rsid w:val="008707DF"/>
    <w:rsid w:val="00873F32"/>
    <w:rsid w:val="00885A4B"/>
    <w:rsid w:val="00894A3F"/>
    <w:rsid w:val="00895221"/>
    <w:rsid w:val="00896E54"/>
    <w:rsid w:val="008A0B58"/>
    <w:rsid w:val="008A26EE"/>
    <w:rsid w:val="008A4B1C"/>
    <w:rsid w:val="008A6593"/>
    <w:rsid w:val="008B190B"/>
    <w:rsid w:val="008B2E6A"/>
    <w:rsid w:val="008B66C0"/>
    <w:rsid w:val="008B6AD3"/>
    <w:rsid w:val="008B758B"/>
    <w:rsid w:val="008B7E3F"/>
    <w:rsid w:val="008C19EE"/>
    <w:rsid w:val="008C228C"/>
    <w:rsid w:val="008D4F9E"/>
    <w:rsid w:val="008D6748"/>
    <w:rsid w:val="008D7063"/>
    <w:rsid w:val="008E2C99"/>
    <w:rsid w:val="008E5A3B"/>
    <w:rsid w:val="008F3A03"/>
    <w:rsid w:val="008F5171"/>
    <w:rsid w:val="00901D1B"/>
    <w:rsid w:val="00902608"/>
    <w:rsid w:val="00910044"/>
    <w:rsid w:val="009122B1"/>
    <w:rsid w:val="00913129"/>
    <w:rsid w:val="009143FB"/>
    <w:rsid w:val="00916CAF"/>
    <w:rsid w:val="00917C70"/>
    <w:rsid w:val="009228DF"/>
    <w:rsid w:val="009234FB"/>
    <w:rsid w:val="0092393C"/>
    <w:rsid w:val="00924E84"/>
    <w:rsid w:val="00931A6B"/>
    <w:rsid w:val="00932258"/>
    <w:rsid w:val="009334D3"/>
    <w:rsid w:val="00933558"/>
    <w:rsid w:val="0093647B"/>
    <w:rsid w:val="00940738"/>
    <w:rsid w:val="0094354A"/>
    <w:rsid w:val="009464E8"/>
    <w:rsid w:val="009467EC"/>
    <w:rsid w:val="00947FCC"/>
    <w:rsid w:val="00955230"/>
    <w:rsid w:val="00955DFE"/>
    <w:rsid w:val="00963BCF"/>
    <w:rsid w:val="00965BD1"/>
    <w:rsid w:val="00972748"/>
    <w:rsid w:val="00984909"/>
    <w:rsid w:val="00985A10"/>
    <w:rsid w:val="009967FA"/>
    <w:rsid w:val="009A2C5B"/>
    <w:rsid w:val="009A2FB4"/>
    <w:rsid w:val="009B2FD7"/>
    <w:rsid w:val="009B45F9"/>
    <w:rsid w:val="009C0BDE"/>
    <w:rsid w:val="009C202C"/>
    <w:rsid w:val="009D2C2D"/>
    <w:rsid w:val="009E0EEE"/>
    <w:rsid w:val="009E3550"/>
    <w:rsid w:val="009E360F"/>
    <w:rsid w:val="009E61DC"/>
    <w:rsid w:val="009E7942"/>
    <w:rsid w:val="009F22CF"/>
    <w:rsid w:val="00A00CA3"/>
    <w:rsid w:val="00A01248"/>
    <w:rsid w:val="00A0415A"/>
    <w:rsid w:val="00A04940"/>
    <w:rsid w:val="00A061D7"/>
    <w:rsid w:val="00A1075A"/>
    <w:rsid w:val="00A206A1"/>
    <w:rsid w:val="00A30E81"/>
    <w:rsid w:val="00A31B73"/>
    <w:rsid w:val="00A34804"/>
    <w:rsid w:val="00A504C9"/>
    <w:rsid w:val="00A50C04"/>
    <w:rsid w:val="00A60A62"/>
    <w:rsid w:val="00A67A1B"/>
    <w:rsid w:val="00A67B50"/>
    <w:rsid w:val="00A72A8F"/>
    <w:rsid w:val="00A7406D"/>
    <w:rsid w:val="00A742EA"/>
    <w:rsid w:val="00A86FA0"/>
    <w:rsid w:val="00A90DBA"/>
    <w:rsid w:val="00A91181"/>
    <w:rsid w:val="00A92F33"/>
    <w:rsid w:val="00A93144"/>
    <w:rsid w:val="00A941CF"/>
    <w:rsid w:val="00A95FBA"/>
    <w:rsid w:val="00AA7647"/>
    <w:rsid w:val="00AB315A"/>
    <w:rsid w:val="00AB623F"/>
    <w:rsid w:val="00AB62BE"/>
    <w:rsid w:val="00AB6D0D"/>
    <w:rsid w:val="00AC0577"/>
    <w:rsid w:val="00AC0B70"/>
    <w:rsid w:val="00AC4932"/>
    <w:rsid w:val="00AE2601"/>
    <w:rsid w:val="00B0070D"/>
    <w:rsid w:val="00B05FBB"/>
    <w:rsid w:val="00B07C70"/>
    <w:rsid w:val="00B07FA4"/>
    <w:rsid w:val="00B13EFF"/>
    <w:rsid w:val="00B16C8D"/>
    <w:rsid w:val="00B215FB"/>
    <w:rsid w:val="00B22F6A"/>
    <w:rsid w:val="00B23334"/>
    <w:rsid w:val="00B2625B"/>
    <w:rsid w:val="00B26E56"/>
    <w:rsid w:val="00B31114"/>
    <w:rsid w:val="00B327AC"/>
    <w:rsid w:val="00B34C95"/>
    <w:rsid w:val="00B35935"/>
    <w:rsid w:val="00B37C6E"/>
    <w:rsid w:val="00B37E63"/>
    <w:rsid w:val="00B420F0"/>
    <w:rsid w:val="00B4298F"/>
    <w:rsid w:val="00B42E9A"/>
    <w:rsid w:val="00B444A2"/>
    <w:rsid w:val="00B606E6"/>
    <w:rsid w:val="00B61B78"/>
    <w:rsid w:val="00B62CFB"/>
    <w:rsid w:val="00B63890"/>
    <w:rsid w:val="00B64800"/>
    <w:rsid w:val="00B66802"/>
    <w:rsid w:val="00B670C3"/>
    <w:rsid w:val="00B714C3"/>
    <w:rsid w:val="00B72D61"/>
    <w:rsid w:val="00B80F27"/>
    <w:rsid w:val="00B8231A"/>
    <w:rsid w:val="00B84650"/>
    <w:rsid w:val="00B84BBC"/>
    <w:rsid w:val="00B93042"/>
    <w:rsid w:val="00BA0546"/>
    <w:rsid w:val="00BA2A40"/>
    <w:rsid w:val="00BB44CD"/>
    <w:rsid w:val="00BB55C0"/>
    <w:rsid w:val="00BB6197"/>
    <w:rsid w:val="00BB71C1"/>
    <w:rsid w:val="00BB752A"/>
    <w:rsid w:val="00BC090A"/>
    <w:rsid w:val="00BC0920"/>
    <w:rsid w:val="00BC3CE7"/>
    <w:rsid w:val="00BC67F6"/>
    <w:rsid w:val="00BC74ED"/>
    <w:rsid w:val="00BD3DE4"/>
    <w:rsid w:val="00BD3E71"/>
    <w:rsid w:val="00BE6EFC"/>
    <w:rsid w:val="00BF3659"/>
    <w:rsid w:val="00BF39F0"/>
    <w:rsid w:val="00BF507C"/>
    <w:rsid w:val="00C01DDD"/>
    <w:rsid w:val="00C114B8"/>
    <w:rsid w:val="00C11FDF"/>
    <w:rsid w:val="00C12076"/>
    <w:rsid w:val="00C142E0"/>
    <w:rsid w:val="00C1677C"/>
    <w:rsid w:val="00C21B61"/>
    <w:rsid w:val="00C23B56"/>
    <w:rsid w:val="00C30308"/>
    <w:rsid w:val="00C32AFA"/>
    <w:rsid w:val="00C378DC"/>
    <w:rsid w:val="00C37BDA"/>
    <w:rsid w:val="00C40A0A"/>
    <w:rsid w:val="00C47307"/>
    <w:rsid w:val="00C50577"/>
    <w:rsid w:val="00C5097D"/>
    <w:rsid w:val="00C572C4"/>
    <w:rsid w:val="00C64664"/>
    <w:rsid w:val="00C66D93"/>
    <w:rsid w:val="00C731BB"/>
    <w:rsid w:val="00C74AE0"/>
    <w:rsid w:val="00C85FB5"/>
    <w:rsid w:val="00C87A9B"/>
    <w:rsid w:val="00CA151C"/>
    <w:rsid w:val="00CA30AE"/>
    <w:rsid w:val="00CB1900"/>
    <w:rsid w:val="00CB43C1"/>
    <w:rsid w:val="00CB5D63"/>
    <w:rsid w:val="00CC38D4"/>
    <w:rsid w:val="00CC5961"/>
    <w:rsid w:val="00CC5B15"/>
    <w:rsid w:val="00CD032F"/>
    <w:rsid w:val="00CD077D"/>
    <w:rsid w:val="00CD6E95"/>
    <w:rsid w:val="00CD7D37"/>
    <w:rsid w:val="00CE276C"/>
    <w:rsid w:val="00CE27C1"/>
    <w:rsid w:val="00CE41B3"/>
    <w:rsid w:val="00CE5183"/>
    <w:rsid w:val="00CF039A"/>
    <w:rsid w:val="00CF5498"/>
    <w:rsid w:val="00CF67D8"/>
    <w:rsid w:val="00CF6A93"/>
    <w:rsid w:val="00D0027C"/>
    <w:rsid w:val="00D00358"/>
    <w:rsid w:val="00D02535"/>
    <w:rsid w:val="00D06D79"/>
    <w:rsid w:val="00D12EA6"/>
    <w:rsid w:val="00D15173"/>
    <w:rsid w:val="00D2327C"/>
    <w:rsid w:val="00D27E9E"/>
    <w:rsid w:val="00D3285B"/>
    <w:rsid w:val="00D32F7C"/>
    <w:rsid w:val="00D3311A"/>
    <w:rsid w:val="00D342A3"/>
    <w:rsid w:val="00D37543"/>
    <w:rsid w:val="00D43920"/>
    <w:rsid w:val="00D4526E"/>
    <w:rsid w:val="00D466BC"/>
    <w:rsid w:val="00D47113"/>
    <w:rsid w:val="00D50C24"/>
    <w:rsid w:val="00D50D0D"/>
    <w:rsid w:val="00D54A3B"/>
    <w:rsid w:val="00D6040F"/>
    <w:rsid w:val="00D61C17"/>
    <w:rsid w:val="00D6466C"/>
    <w:rsid w:val="00D66F95"/>
    <w:rsid w:val="00D73323"/>
    <w:rsid w:val="00D74C40"/>
    <w:rsid w:val="00D805BF"/>
    <w:rsid w:val="00D85AC0"/>
    <w:rsid w:val="00D87850"/>
    <w:rsid w:val="00D9548A"/>
    <w:rsid w:val="00DA06F8"/>
    <w:rsid w:val="00DA26C5"/>
    <w:rsid w:val="00DB14CB"/>
    <w:rsid w:val="00DB4D6B"/>
    <w:rsid w:val="00DB6743"/>
    <w:rsid w:val="00DB6A9A"/>
    <w:rsid w:val="00DC0506"/>
    <w:rsid w:val="00DC2302"/>
    <w:rsid w:val="00DC26DD"/>
    <w:rsid w:val="00DC406B"/>
    <w:rsid w:val="00DD10FD"/>
    <w:rsid w:val="00DD3870"/>
    <w:rsid w:val="00DD498B"/>
    <w:rsid w:val="00DD77F2"/>
    <w:rsid w:val="00DE203C"/>
    <w:rsid w:val="00DE4F10"/>
    <w:rsid w:val="00DE50C1"/>
    <w:rsid w:val="00DF03CC"/>
    <w:rsid w:val="00DF338A"/>
    <w:rsid w:val="00DF79DF"/>
    <w:rsid w:val="00E04378"/>
    <w:rsid w:val="00E1278A"/>
    <w:rsid w:val="00E138E0"/>
    <w:rsid w:val="00E13E01"/>
    <w:rsid w:val="00E16498"/>
    <w:rsid w:val="00E1766B"/>
    <w:rsid w:val="00E21642"/>
    <w:rsid w:val="00E22C4F"/>
    <w:rsid w:val="00E23431"/>
    <w:rsid w:val="00E26C3D"/>
    <w:rsid w:val="00E3132E"/>
    <w:rsid w:val="00E47F02"/>
    <w:rsid w:val="00E52720"/>
    <w:rsid w:val="00E53EE4"/>
    <w:rsid w:val="00E545C1"/>
    <w:rsid w:val="00E55C1B"/>
    <w:rsid w:val="00E56D3C"/>
    <w:rsid w:val="00E577AD"/>
    <w:rsid w:val="00E57E2F"/>
    <w:rsid w:val="00E60282"/>
    <w:rsid w:val="00E608E7"/>
    <w:rsid w:val="00E61F30"/>
    <w:rsid w:val="00E657E1"/>
    <w:rsid w:val="00E67DF0"/>
    <w:rsid w:val="00E7274C"/>
    <w:rsid w:val="00E74E00"/>
    <w:rsid w:val="00E75C57"/>
    <w:rsid w:val="00E76A4E"/>
    <w:rsid w:val="00E8213E"/>
    <w:rsid w:val="00E84E86"/>
    <w:rsid w:val="00E864E7"/>
    <w:rsid w:val="00E86F85"/>
    <w:rsid w:val="00E87D2B"/>
    <w:rsid w:val="00E9626F"/>
    <w:rsid w:val="00E97059"/>
    <w:rsid w:val="00EA3627"/>
    <w:rsid w:val="00EA70A1"/>
    <w:rsid w:val="00EA7445"/>
    <w:rsid w:val="00EB3018"/>
    <w:rsid w:val="00EB7132"/>
    <w:rsid w:val="00EC0755"/>
    <w:rsid w:val="00EC12C2"/>
    <w:rsid w:val="00EC1A17"/>
    <w:rsid w:val="00EC1E50"/>
    <w:rsid w:val="00EC2DE9"/>
    <w:rsid w:val="00EC40AD"/>
    <w:rsid w:val="00EC4C8E"/>
    <w:rsid w:val="00EC6139"/>
    <w:rsid w:val="00EC795C"/>
    <w:rsid w:val="00ED063A"/>
    <w:rsid w:val="00ED0914"/>
    <w:rsid w:val="00ED450A"/>
    <w:rsid w:val="00ED4BFE"/>
    <w:rsid w:val="00ED72D3"/>
    <w:rsid w:val="00EE408D"/>
    <w:rsid w:val="00EE4F19"/>
    <w:rsid w:val="00EE5BD5"/>
    <w:rsid w:val="00EF29AB"/>
    <w:rsid w:val="00EF3379"/>
    <w:rsid w:val="00EF3B34"/>
    <w:rsid w:val="00EF56AF"/>
    <w:rsid w:val="00EF675C"/>
    <w:rsid w:val="00EF6B9F"/>
    <w:rsid w:val="00F001D7"/>
    <w:rsid w:val="00F02175"/>
    <w:rsid w:val="00F02C40"/>
    <w:rsid w:val="00F0336D"/>
    <w:rsid w:val="00F06195"/>
    <w:rsid w:val="00F176E0"/>
    <w:rsid w:val="00F20278"/>
    <w:rsid w:val="00F21EF9"/>
    <w:rsid w:val="00F24917"/>
    <w:rsid w:val="00F269BC"/>
    <w:rsid w:val="00F30D40"/>
    <w:rsid w:val="00F31C98"/>
    <w:rsid w:val="00F35100"/>
    <w:rsid w:val="00F363F9"/>
    <w:rsid w:val="00F371CA"/>
    <w:rsid w:val="00F4004E"/>
    <w:rsid w:val="00F410DF"/>
    <w:rsid w:val="00F41106"/>
    <w:rsid w:val="00F52E5B"/>
    <w:rsid w:val="00F60EDF"/>
    <w:rsid w:val="00F62AA2"/>
    <w:rsid w:val="00F67CC6"/>
    <w:rsid w:val="00F73269"/>
    <w:rsid w:val="00F8225E"/>
    <w:rsid w:val="00F86418"/>
    <w:rsid w:val="00F91413"/>
    <w:rsid w:val="00F91C04"/>
    <w:rsid w:val="00F9297B"/>
    <w:rsid w:val="00F92E54"/>
    <w:rsid w:val="00F9351D"/>
    <w:rsid w:val="00F93A33"/>
    <w:rsid w:val="00F959DC"/>
    <w:rsid w:val="00FA05D9"/>
    <w:rsid w:val="00FA0EA2"/>
    <w:rsid w:val="00FA0EE7"/>
    <w:rsid w:val="00FA346E"/>
    <w:rsid w:val="00FA6611"/>
    <w:rsid w:val="00FA7501"/>
    <w:rsid w:val="00FB1583"/>
    <w:rsid w:val="00FB38A1"/>
    <w:rsid w:val="00FB5022"/>
    <w:rsid w:val="00FC1838"/>
    <w:rsid w:val="00FC207B"/>
    <w:rsid w:val="00FC7092"/>
    <w:rsid w:val="00FD350A"/>
    <w:rsid w:val="00FE2CBE"/>
    <w:rsid w:val="00FE7CD4"/>
    <w:rsid w:val="00FF3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5:chartTrackingRefBased/>
  <w15:docId w15:val="{C7D4DD02-E45D-42D6-9CF3-AA4AA4B1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5A5C"/>
  </w:style>
  <w:style w:type="paragraph" w:styleId="1">
    <w:name w:val="heading 1"/>
    <w:basedOn w:val="a"/>
    <w:next w:val="a"/>
    <w:link w:val="10"/>
    <w:qFormat/>
    <w:rsid w:val="004A24B3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175C2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175C2B"/>
    <w:pPr>
      <w:keepNext/>
      <w:jc w:val="center"/>
      <w:outlineLvl w:val="2"/>
    </w:pPr>
    <w:rPr>
      <w:b/>
      <w:spacing w:val="30"/>
      <w:sz w:val="3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175C2B"/>
    <w:pPr>
      <w:keepNext/>
      <w:tabs>
        <w:tab w:val="left" w:pos="2040"/>
      </w:tabs>
      <w:outlineLvl w:val="3"/>
    </w:pPr>
    <w:rPr>
      <w:rFonts w:eastAsia="Arial Unicode MS"/>
      <w:b/>
      <w:bCs/>
      <w:sz w:val="28"/>
      <w:szCs w:val="24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175C2B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932258"/>
    <w:pPr>
      <w:keepNext/>
      <w:keepLines/>
      <w:spacing w:before="40"/>
      <w:outlineLvl w:val="5"/>
    </w:pPr>
    <w:rPr>
      <w:rFonts w:ascii="Cambria" w:hAnsi="Cambria"/>
      <w:color w:val="243F6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4B3"/>
    <w:rPr>
      <w:sz w:val="28"/>
      <w:lang w:val="x-none" w:eastAsia="x-none"/>
    </w:rPr>
  </w:style>
  <w:style w:type="paragraph" w:styleId="a5">
    <w:name w:val="Body Text Indent"/>
    <w:basedOn w:val="a"/>
    <w:link w:val="a6"/>
    <w:rsid w:val="004A24B3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rsid w:val="004A24B3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4A24B3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rsid w:val="004A24B3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4A24B3"/>
  </w:style>
  <w:style w:type="paragraph" w:styleId="ac">
    <w:name w:val="Balloon Text"/>
    <w:basedOn w:val="a"/>
    <w:link w:val="ad"/>
    <w:rsid w:val="00175C2B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175C2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175C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175C2B"/>
    <w:rPr>
      <w:b/>
      <w:spacing w:val="30"/>
      <w:sz w:val="36"/>
    </w:rPr>
  </w:style>
  <w:style w:type="character" w:customStyle="1" w:styleId="40">
    <w:name w:val="Заголовок 4 Знак"/>
    <w:link w:val="4"/>
    <w:semiHidden/>
    <w:rsid w:val="00175C2B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link w:val="5"/>
    <w:semiHidden/>
    <w:rsid w:val="00175C2B"/>
    <w:rPr>
      <w:rFonts w:eastAsia="Arial Unicode MS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175C2B"/>
  </w:style>
  <w:style w:type="character" w:customStyle="1" w:styleId="10">
    <w:name w:val="Заголовок 1 Знак"/>
    <w:link w:val="1"/>
    <w:rsid w:val="00175C2B"/>
    <w:rPr>
      <w:rFonts w:ascii="AG Souvenir" w:hAnsi="AG Souvenir"/>
      <w:b/>
      <w:spacing w:val="38"/>
      <w:sz w:val="28"/>
    </w:rPr>
  </w:style>
  <w:style w:type="character" w:styleId="ae">
    <w:name w:val="Hyperlink"/>
    <w:unhideWhenUsed/>
    <w:rsid w:val="00175C2B"/>
    <w:rPr>
      <w:color w:val="0000FF"/>
      <w:u w:val="single"/>
    </w:rPr>
  </w:style>
  <w:style w:type="character" w:styleId="af">
    <w:name w:val="FollowedHyperlink"/>
    <w:unhideWhenUsed/>
    <w:rsid w:val="00175C2B"/>
    <w:rPr>
      <w:color w:val="800080"/>
      <w:u w:val="single"/>
    </w:rPr>
  </w:style>
  <w:style w:type="paragraph" w:styleId="af0">
    <w:name w:val="annotation text"/>
    <w:basedOn w:val="a"/>
    <w:link w:val="af1"/>
    <w:unhideWhenUsed/>
    <w:rsid w:val="00175C2B"/>
  </w:style>
  <w:style w:type="character" w:customStyle="1" w:styleId="af1">
    <w:name w:val="Текст примечания Знак"/>
    <w:basedOn w:val="a0"/>
    <w:link w:val="af0"/>
    <w:rsid w:val="00175C2B"/>
  </w:style>
  <w:style w:type="character" w:customStyle="1" w:styleId="aa">
    <w:name w:val="Верхний колонтитул Знак"/>
    <w:link w:val="a9"/>
    <w:uiPriority w:val="99"/>
    <w:rsid w:val="00175C2B"/>
  </w:style>
  <w:style w:type="character" w:customStyle="1" w:styleId="a8">
    <w:name w:val="Нижний колонтитул Знак"/>
    <w:link w:val="a7"/>
    <w:uiPriority w:val="99"/>
    <w:rsid w:val="00175C2B"/>
  </w:style>
  <w:style w:type="paragraph" w:styleId="af2">
    <w:name w:val="Title"/>
    <w:basedOn w:val="a"/>
    <w:link w:val="af3"/>
    <w:qFormat/>
    <w:rsid w:val="00175C2B"/>
    <w:pPr>
      <w:ind w:firstLine="567"/>
      <w:jc w:val="center"/>
    </w:pPr>
    <w:rPr>
      <w:b/>
      <w:bCs/>
      <w:sz w:val="28"/>
      <w:szCs w:val="24"/>
      <w:lang w:val="x-none" w:eastAsia="x-none"/>
    </w:rPr>
  </w:style>
  <w:style w:type="character" w:customStyle="1" w:styleId="af3">
    <w:name w:val="Заголовок Знак"/>
    <w:link w:val="af2"/>
    <w:rsid w:val="00175C2B"/>
    <w:rPr>
      <w:b/>
      <w:bCs/>
      <w:sz w:val="28"/>
      <w:szCs w:val="24"/>
    </w:rPr>
  </w:style>
  <w:style w:type="character" w:customStyle="1" w:styleId="a4">
    <w:name w:val="Основной текст Знак"/>
    <w:link w:val="a3"/>
    <w:rsid w:val="00175C2B"/>
    <w:rPr>
      <w:sz w:val="28"/>
    </w:rPr>
  </w:style>
  <w:style w:type="character" w:customStyle="1" w:styleId="a6">
    <w:name w:val="Основной текст с отступом Знак"/>
    <w:link w:val="a5"/>
    <w:rsid w:val="00175C2B"/>
    <w:rPr>
      <w:sz w:val="28"/>
    </w:rPr>
  </w:style>
  <w:style w:type="paragraph" w:styleId="af4">
    <w:name w:val="Subtitle"/>
    <w:basedOn w:val="a"/>
    <w:link w:val="af5"/>
    <w:qFormat/>
    <w:rsid w:val="00175C2B"/>
    <w:pPr>
      <w:ind w:firstLine="567"/>
      <w:jc w:val="center"/>
    </w:pPr>
    <w:rPr>
      <w:b/>
      <w:bCs/>
      <w:i/>
      <w:iCs/>
      <w:sz w:val="28"/>
      <w:szCs w:val="24"/>
      <w:lang w:val="x-none" w:eastAsia="x-none"/>
    </w:rPr>
  </w:style>
  <w:style w:type="character" w:customStyle="1" w:styleId="af5">
    <w:name w:val="Подзаголовок Знак"/>
    <w:link w:val="af4"/>
    <w:rsid w:val="00175C2B"/>
    <w:rPr>
      <w:b/>
      <w:bCs/>
      <w:i/>
      <w:iCs/>
      <w:sz w:val="28"/>
      <w:szCs w:val="24"/>
    </w:rPr>
  </w:style>
  <w:style w:type="paragraph" w:styleId="21">
    <w:name w:val="Body Text 2"/>
    <w:basedOn w:val="a"/>
    <w:link w:val="22"/>
    <w:unhideWhenUsed/>
    <w:rsid w:val="00175C2B"/>
    <w:pPr>
      <w:ind w:right="6111"/>
    </w:pPr>
    <w:rPr>
      <w:sz w:val="28"/>
      <w:szCs w:val="24"/>
      <w:lang w:val="x-none" w:eastAsia="x-none"/>
    </w:rPr>
  </w:style>
  <w:style w:type="character" w:customStyle="1" w:styleId="22">
    <w:name w:val="Основной текст 2 Знак"/>
    <w:link w:val="21"/>
    <w:rsid w:val="00175C2B"/>
    <w:rPr>
      <w:sz w:val="28"/>
      <w:szCs w:val="24"/>
    </w:rPr>
  </w:style>
  <w:style w:type="paragraph" w:styleId="31">
    <w:name w:val="Body Text 3"/>
    <w:basedOn w:val="a"/>
    <w:link w:val="32"/>
    <w:unhideWhenUsed/>
    <w:rsid w:val="00175C2B"/>
    <w:pPr>
      <w:jc w:val="center"/>
    </w:pPr>
    <w:rPr>
      <w:b/>
      <w:spacing w:val="14"/>
      <w:sz w:val="32"/>
      <w:szCs w:val="24"/>
      <w:lang w:val="x-none" w:eastAsia="x-none"/>
    </w:rPr>
  </w:style>
  <w:style w:type="character" w:customStyle="1" w:styleId="32">
    <w:name w:val="Основной текст 3 Знак"/>
    <w:link w:val="31"/>
    <w:rsid w:val="00175C2B"/>
    <w:rPr>
      <w:b/>
      <w:spacing w:val="14"/>
      <w:sz w:val="32"/>
      <w:szCs w:val="24"/>
    </w:rPr>
  </w:style>
  <w:style w:type="paragraph" w:styleId="23">
    <w:name w:val="Body Text Indent 2"/>
    <w:basedOn w:val="a"/>
    <w:link w:val="24"/>
    <w:unhideWhenUsed/>
    <w:rsid w:val="00175C2B"/>
    <w:pPr>
      <w:overflowPunct w:val="0"/>
      <w:autoSpaceDE w:val="0"/>
      <w:autoSpaceDN w:val="0"/>
      <w:adjustRightInd w:val="0"/>
      <w:ind w:firstLine="720"/>
      <w:jc w:val="both"/>
    </w:pPr>
    <w:rPr>
      <w:sz w:val="28"/>
      <w:lang w:val="x-none" w:eastAsia="x-none"/>
    </w:rPr>
  </w:style>
  <w:style w:type="character" w:customStyle="1" w:styleId="24">
    <w:name w:val="Основной текст с отступом 2 Знак"/>
    <w:link w:val="23"/>
    <w:rsid w:val="00175C2B"/>
    <w:rPr>
      <w:sz w:val="28"/>
    </w:rPr>
  </w:style>
  <w:style w:type="paragraph" w:styleId="33">
    <w:name w:val="Body Text Indent 3"/>
    <w:basedOn w:val="a"/>
    <w:link w:val="34"/>
    <w:unhideWhenUsed/>
    <w:rsid w:val="00175C2B"/>
    <w:pPr>
      <w:autoSpaceDE w:val="0"/>
      <w:autoSpaceDN w:val="0"/>
      <w:adjustRightInd w:val="0"/>
      <w:spacing w:line="320" w:lineRule="atLeast"/>
      <w:ind w:left="420" w:hanging="420"/>
      <w:jc w:val="both"/>
    </w:pPr>
    <w:rPr>
      <w:szCs w:val="24"/>
      <w:lang w:val="x-none" w:eastAsia="x-none"/>
    </w:rPr>
  </w:style>
  <w:style w:type="character" w:customStyle="1" w:styleId="34">
    <w:name w:val="Основной текст с отступом 3 Знак"/>
    <w:link w:val="33"/>
    <w:rsid w:val="00175C2B"/>
    <w:rPr>
      <w:szCs w:val="24"/>
    </w:rPr>
  </w:style>
  <w:style w:type="paragraph" w:styleId="af6">
    <w:name w:val="annotation subject"/>
    <w:basedOn w:val="af0"/>
    <w:next w:val="af0"/>
    <w:link w:val="af7"/>
    <w:unhideWhenUsed/>
    <w:rsid w:val="00175C2B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175C2B"/>
    <w:rPr>
      <w:b/>
      <w:bCs/>
    </w:rPr>
  </w:style>
  <w:style w:type="paragraph" w:styleId="af8">
    <w:name w:val="List Paragraph"/>
    <w:basedOn w:val="a"/>
    <w:qFormat/>
    <w:rsid w:val="00175C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75C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75C2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175C2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175C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75C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Знак1"/>
    <w:basedOn w:val="a"/>
    <w:rsid w:val="00175C2B"/>
    <w:pPr>
      <w:overflowPunct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character" w:styleId="af9">
    <w:name w:val="annotation reference"/>
    <w:unhideWhenUsed/>
    <w:rsid w:val="00175C2B"/>
    <w:rPr>
      <w:sz w:val="16"/>
      <w:szCs w:val="16"/>
    </w:rPr>
  </w:style>
  <w:style w:type="table" w:styleId="afa">
    <w:name w:val="Table Grid"/>
    <w:basedOn w:val="a1"/>
    <w:rsid w:val="00175C2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link w:val="6"/>
    <w:semiHidden/>
    <w:rsid w:val="00932258"/>
    <w:rPr>
      <w:rFonts w:ascii="Cambria" w:eastAsia="Times New Roman" w:hAnsi="Cambria" w:cs="Times New Roman"/>
      <w:color w:val="243F60"/>
    </w:rPr>
  </w:style>
  <w:style w:type="paragraph" w:styleId="afb">
    <w:name w:val="No Spacing"/>
    <w:link w:val="afc"/>
    <w:uiPriority w:val="1"/>
    <w:qFormat/>
    <w:rsid w:val="009C202C"/>
    <w:rPr>
      <w:rFonts w:ascii="Calibri" w:eastAsia="Calibri" w:hAnsi="Calibri" w:cs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1"/>
    <w:locked/>
    <w:rsid w:val="009C202C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519179&amp;dst=3019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6;&#1040;&#1057;&#1055;&#1054;&#1056;&#1071;&#1046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AC4DD-57FB-4BC4-A4A3-E105B2446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Правительства-2016</Template>
  <TotalTime>0</TotalTime>
  <Pages>3</Pages>
  <Words>454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3596</CharactersWithSpaces>
  <SharedDoc>false</SharedDoc>
  <HLinks>
    <vt:vector size="12" baseType="variant">
      <vt:variant>
        <vt:i4>3604567</vt:i4>
      </vt:variant>
      <vt:variant>
        <vt:i4>3</vt:i4>
      </vt:variant>
      <vt:variant>
        <vt:i4>0</vt:i4>
      </vt:variant>
      <vt:variant>
        <vt:i4>5</vt:i4>
      </vt:variant>
      <vt:variant>
        <vt:lpwstr>mailto:dpchsro2@donpac.ru</vt:lpwstr>
      </vt:variant>
      <vt:variant>
        <vt:lpwstr/>
      </vt:variant>
      <vt:variant>
        <vt:i4>5832773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http://docs.cntd.ru/document/9004937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Прохорова Елена Викторовна</dc:creator>
  <cp:keywords/>
  <cp:lastModifiedBy>Винокурова Елена Владимировна</cp:lastModifiedBy>
  <cp:revision>2</cp:revision>
  <cp:lastPrinted>2024-02-16T13:31:00Z</cp:lastPrinted>
  <dcterms:created xsi:type="dcterms:W3CDTF">2026-10-06T13:13:00Z</dcterms:created>
  <dcterms:modified xsi:type="dcterms:W3CDTF">2026-10-06T13:13:00Z</dcterms:modified>
</cp:coreProperties>
</file>